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60" w:rsidRPr="004A2BB8" w:rsidRDefault="00AE7660">
      <w:pPr>
        <w:jc w:val="center"/>
        <w:rPr>
          <w:rFonts w:asciiTheme="minorHAnsi" w:hAnsiTheme="minorHAnsi" w:cs="Arial"/>
          <w:b/>
          <w:sz w:val="34"/>
        </w:rPr>
      </w:pPr>
    </w:p>
    <w:p w:rsidR="00EE4CB0" w:rsidRPr="004A2BB8" w:rsidRDefault="00691029">
      <w:pPr>
        <w:jc w:val="center"/>
        <w:rPr>
          <w:rFonts w:asciiTheme="minorHAnsi" w:hAnsiTheme="minorHAnsi" w:cs="Arial"/>
          <w:b/>
          <w:sz w:val="34"/>
        </w:rPr>
      </w:pPr>
      <w:r w:rsidRPr="004A2BB8">
        <w:rPr>
          <w:rFonts w:asciiTheme="minorHAnsi" w:hAnsiTheme="minorHAnsi" w:cs="Arial"/>
          <w:b/>
          <w:sz w:val="34"/>
        </w:rPr>
        <w:t>Zusatzerhebungsbogen zur Unfallanzeige</w:t>
      </w:r>
    </w:p>
    <w:p w:rsidR="001F3BB6" w:rsidRPr="004A2BB8" w:rsidRDefault="001F3BB6">
      <w:pPr>
        <w:jc w:val="center"/>
        <w:rPr>
          <w:rFonts w:asciiTheme="minorHAnsi" w:hAnsiTheme="minorHAnsi" w:cs="Arial"/>
          <w:b/>
          <w:sz w:val="34"/>
          <w:u w:val="single"/>
        </w:rPr>
      </w:pPr>
    </w:p>
    <w:p w:rsidR="00691029" w:rsidRPr="004A2BB8" w:rsidRDefault="00691029">
      <w:pPr>
        <w:jc w:val="center"/>
        <w:rPr>
          <w:rFonts w:asciiTheme="minorHAnsi" w:hAnsiTheme="minorHAnsi" w:cs="Arial"/>
          <w:sz w:val="22"/>
        </w:rPr>
      </w:pPr>
      <w:r w:rsidRPr="004A2BB8">
        <w:rPr>
          <w:rFonts w:asciiTheme="minorHAnsi" w:hAnsiTheme="minorHAnsi" w:cs="Arial"/>
          <w:sz w:val="22"/>
        </w:rPr>
        <w:t>(</w:t>
      </w:r>
      <w:r w:rsidR="00EE4CB0" w:rsidRPr="004A2BB8">
        <w:rPr>
          <w:rFonts w:asciiTheme="minorHAnsi" w:hAnsiTheme="minorHAnsi" w:cs="Arial"/>
          <w:sz w:val="22"/>
        </w:rPr>
        <w:t>durch</w:t>
      </w:r>
      <w:r w:rsidRPr="004A2BB8">
        <w:rPr>
          <w:rFonts w:asciiTheme="minorHAnsi" w:hAnsiTheme="minorHAnsi" w:cs="Arial"/>
          <w:sz w:val="22"/>
        </w:rPr>
        <w:t xml:space="preserve"> </w:t>
      </w:r>
      <w:r w:rsidR="00372237" w:rsidRPr="004A2BB8">
        <w:rPr>
          <w:rFonts w:asciiTheme="minorHAnsi" w:hAnsiTheme="minorHAnsi" w:cs="Arial"/>
          <w:sz w:val="22"/>
        </w:rPr>
        <w:t>Unternehmer/in</w:t>
      </w:r>
      <w:r w:rsidR="00EE4CB0" w:rsidRPr="004A2BB8">
        <w:rPr>
          <w:rFonts w:asciiTheme="minorHAnsi" w:hAnsiTheme="minorHAnsi" w:cs="Arial"/>
          <w:sz w:val="22"/>
        </w:rPr>
        <w:t xml:space="preserve"> </w:t>
      </w:r>
      <w:r w:rsidRPr="004A2BB8">
        <w:rPr>
          <w:rFonts w:asciiTheme="minorHAnsi" w:hAnsiTheme="minorHAnsi" w:cs="Arial"/>
          <w:sz w:val="22"/>
        </w:rPr>
        <w:t>auszufüllen</w:t>
      </w:r>
      <w:r w:rsidR="001F3BB6" w:rsidRPr="004A2BB8">
        <w:rPr>
          <w:rFonts w:asciiTheme="minorHAnsi" w:hAnsiTheme="minorHAnsi" w:cs="Arial"/>
          <w:sz w:val="22"/>
        </w:rPr>
        <w:t xml:space="preserve"> und </w:t>
      </w:r>
      <w:r w:rsidR="00A6491A" w:rsidRPr="004A2BB8">
        <w:rPr>
          <w:rFonts w:asciiTheme="minorHAnsi" w:hAnsiTheme="minorHAnsi" w:cs="Arial"/>
          <w:sz w:val="22"/>
        </w:rPr>
        <w:t xml:space="preserve">mit einer Ablichtung der </w:t>
      </w:r>
      <w:r w:rsidR="001B23FE" w:rsidRPr="004A2BB8">
        <w:rPr>
          <w:rFonts w:asciiTheme="minorHAnsi" w:hAnsiTheme="minorHAnsi" w:cs="Arial"/>
          <w:sz w:val="22"/>
        </w:rPr>
        <w:t>an den</w:t>
      </w:r>
      <w:r w:rsidR="00A6491A" w:rsidRPr="004A2BB8">
        <w:rPr>
          <w:rFonts w:asciiTheme="minorHAnsi" w:hAnsiTheme="minorHAnsi" w:cs="Arial"/>
          <w:sz w:val="22"/>
        </w:rPr>
        <w:t xml:space="preserve"> </w:t>
      </w:r>
      <w:r w:rsidR="001B23FE" w:rsidRPr="004A2BB8">
        <w:rPr>
          <w:rFonts w:asciiTheme="minorHAnsi" w:hAnsiTheme="minorHAnsi" w:cs="Arial"/>
          <w:sz w:val="22"/>
        </w:rPr>
        <w:t>Unfallversicherungsträger</w:t>
      </w:r>
      <w:r w:rsidR="006705ED" w:rsidRPr="004A2BB8">
        <w:rPr>
          <w:rFonts w:asciiTheme="minorHAnsi" w:hAnsiTheme="minorHAnsi" w:cs="Arial"/>
          <w:sz w:val="22"/>
        </w:rPr>
        <w:br/>
      </w:r>
      <w:r w:rsidR="001B23FE" w:rsidRPr="004A2BB8">
        <w:rPr>
          <w:rFonts w:asciiTheme="minorHAnsi" w:hAnsiTheme="minorHAnsi" w:cs="Arial"/>
          <w:sz w:val="22"/>
        </w:rPr>
        <w:t>ver</w:t>
      </w:r>
      <w:r w:rsidR="006705ED" w:rsidRPr="004A2BB8">
        <w:rPr>
          <w:rFonts w:asciiTheme="minorHAnsi" w:hAnsiTheme="minorHAnsi" w:cs="Arial"/>
          <w:sz w:val="22"/>
        </w:rPr>
        <w:t xml:space="preserve">sandten </w:t>
      </w:r>
      <w:r w:rsidR="00A6491A" w:rsidRPr="004A2BB8">
        <w:rPr>
          <w:rFonts w:asciiTheme="minorHAnsi" w:hAnsiTheme="minorHAnsi" w:cs="Arial"/>
          <w:sz w:val="22"/>
        </w:rPr>
        <w:t xml:space="preserve">Unfallanzeige </w:t>
      </w:r>
      <w:r w:rsidR="001F3BB6" w:rsidRPr="004A2BB8">
        <w:rPr>
          <w:rFonts w:asciiTheme="minorHAnsi" w:hAnsiTheme="minorHAnsi" w:cs="Arial"/>
          <w:sz w:val="22"/>
        </w:rPr>
        <w:t xml:space="preserve">an das Einsatzforstamt </w:t>
      </w:r>
      <w:r w:rsidR="00C751C0" w:rsidRPr="004A2BB8">
        <w:rPr>
          <w:rFonts w:asciiTheme="minorHAnsi" w:hAnsiTheme="minorHAnsi" w:cs="Arial"/>
          <w:sz w:val="22"/>
        </w:rPr>
        <w:t xml:space="preserve">(Auftraggeber) </w:t>
      </w:r>
      <w:r w:rsidR="001F3BB6" w:rsidRPr="004A2BB8">
        <w:rPr>
          <w:rFonts w:asciiTheme="minorHAnsi" w:hAnsiTheme="minorHAnsi" w:cs="Arial"/>
          <w:sz w:val="22"/>
        </w:rPr>
        <w:t>zu senden</w:t>
      </w:r>
      <w:r w:rsidRPr="004A2BB8">
        <w:rPr>
          <w:rFonts w:asciiTheme="minorHAnsi" w:hAnsiTheme="minorHAnsi" w:cs="Arial"/>
          <w:sz w:val="22"/>
        </w:rPr>
        <w:t>)</w:t>
      </w:r>
    </w:p>
    <w:p w:rsidR="00691029" w:rsidRPr="004A2BB8" w:rsidRDefault="00691029">
      <w:pPr>
        <w:jc w:val="center"/>
        <w:rPr>
          <w:rFonts w:asciiTheme="minorHAnsi" w:hAnsiTheme="minorHAnsi" w:cs="Arial"/>
          <w:b/>
          <w:i/>
          <w:sz w:val="28"/>
        </w:rPr>
      </w:pPr>
    </w:p>
    <w:p w:rsidR="00C32359" w:rsidRPr="004A2BB8" w:rsidRDefault="00372237" w:rsidP="00372237">
      <w:pPr>
        <w:tabs>
          <w:tab w:val="left" w:pos="2835"/>
          <w:tab w:val="left" w:pos="4253"/>
        </w:tabs>
        <w:rPr>
          <w:rFonts w:asciiTheme="minorHAnsi" w:hAnsiTheme="minorHAnsi" w:cs="Arial"/>
          <w:b/>
          <w:sz w:val="24"/>
        </w:rPr>
      </w:pPr>
      <w:r w:rsidRPr="004A2BB8">
        <w:rPr>
          <w:rFonts w:asciiTheme="minorHAnsi" w:hAnsiTheme="minorHAnsi" w:cs="Arial"/>
          <w:b/>
          <w:sz w:val="24"/>
        </w:rPr>
        <w:t>1. Unternehmen</w:t>
      </w:r>
      <w:r w:rsidRPr="004A2BB8">
        <w:rPr>
          <w:rFonts w:asciiTheme="minorHAnsi" w:hAnsiTheme="minorHAnsi" w:cs="Arial"/>
          <w:b/>
          <w:sz w:val="24"/>
        </w:rPr>
        <w:tab/>
      </w:r>
      <w:r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A2BB8">
        <w:rPr>
          <w:rFonts w:asciiTheme="minorHAnsi" w:hAnsiTheme="minorHAnsi" w:cs="Arial"/>
        </w:rPr>
        <w:instrText xml:space="preserve"> FORMTEXT </w:instrText>
      </w:r>
      <w:r w:rsidRPr="004A2BB8">
        <w:rPr>
          <w:rFonts w:asciiTheme="minorHAnsi" w:hAnsiTheme="minorHAnsi" w:cs="Arial"/>
        </w:rPr>
      </w:r>
      <w:r w:rsidRPr="004A2BB8">
        <w:rPr>
          <w:rFonts w:asciiTheme="minorHAnsi" w:hAnsiTheme="minorHAnsi" w:cs="Arial"/>
        </w:rPr>
        <w:fldChar w:fldCharType="separate"/>
      </w:r>
      <w:r w:rsidR="001F1BDF" w:rsidRPr="004A2BB8">
        <w:rPr>
          <w:rFonts w:asciiTheme="minorHAnsi" w:hAnsiTheme="minorHAnsi" w:cs="Arial"/>
          <w:noProof/>
        </w:rPr>
        <w:t> </w:t>
      </w:r>
      <w:r w:rsidR="001F1BDF" w:rsidRPr="004A2BB8">
        <w:rPr>
          <w:rFonts w:asciiTheme="minorHAnsi" w:hAnsiTheme="minorHAnsi" w:cs="Arial"/>
          <w:noProof/>
        </w:rPr>
        <w:t> </w:t>
      </w:r>
      <w:r w:rsidR="001F1BDF" w:rsidRPr="004A2BB8">
        <w:rPr>
          <w:rFonts w:asciiTheme="minorHAnsi" w:hAnsiTheme="minorHAnsi" w:cs="Arial"/>
          <w:noProof/>
        </w:rPr>
        <w:t> </w:t>
      </w:r>
      <w:r w:rsidR="001F1BDF" w:rsidRPr="004A2BB8">
        <w:rPr>
          <w:rFonts w:asciiTheme="minorHAnsi" w:hAnsiTheme="minorHAnsi" w:cs="Arial"/>
          <w:noProof/>
        </w:rPr>
        <w:t> </w:t>
      </w:r>
      <w:r w:rsidR="001F1BDF" w:rsidRPr="004A2BB8">
        <w:rPr>
          <w:rFonts w:asciiTheme="minorHAnsi" w:hAnsiTheme="minorHAnsi" w:cs="Arial"/>
          <w:noProof/>
        </w:rPr>
        <w:t> </w:t>
      </w:r>
      <w:r w:rsidRPr="004A2BB8">
        <w:rPr>
          <w:rFonts w:asciiTheme="minorHAnsi" w:hAnsiTheme="minorHAnsi" w:cs="Arial"/>
        </w:rPr>
        <w:fldChar w:fldCharType="end"/>
      </w:r>
    </w:p>
    <w:p w:rsidR="00372237" w:rsidRPr="004A2BB8" w:rsidRDefault="00372237" w:rsidP="000E0553">
      <w:pPr>
        <w:tabs>
          <w:tab w:val="left" w:pos="3261"/>
        </w:tabs>
        <w:ind w:left="284" w:hanging="284"/>
        <w:rPr>
          <w:rFonts w:asciiTheme="minorHAnsi" w:hAnsiTheme="minorHAnsi" w:cs="Arial"/>
          <w:b/>
          <w:sz w:val="24"/>
        </w:rPr>
      </w:pPr>
    </w:p>
    <w:p w:rsidR="00436680" w:rsidRPr="004A2BB8" w:rsidRDefault="00AD6B80" w:rsidP="00AD6B80">
      <w:pPr>
        <w:tabs>
          <w:tab w:val="left" w:pos="2835"/>
          <w:tab w:val="left" w:pos="3261"/>
        </w:tabs>
        <w:ind w:left="284" w:hanging="284"/>
        <w:rPr>
          <w:rFonts w:asciiTheme="minorHAnsi" w:hAnsiTheme="minorHAnsi" w:cs="Arial"/>
          <w:b/>
        </w:rPr>
      </w:pPr>
      <w:r w:rsidRPr="004A2BB8">
        <w:rPr>
          <w:rFonts w:asciiTheme="minorHAnsi" w:hAnsiTheme="minorHAnsi" w:cs="Arial"/>
          <w:b/>
          <w:sz w:val="24"/>
        </w:rPr>
        <w:t>2</w:t>
      </w:r>
      <w:r w:rsidR="00691029" w:rsidRPr="004A2BB8">
        <w:rPr>
          <w:rFonts w:asciiTheme="minorHAnsi" w:hAnsiTheme="minorHAnsi" w:cs="Arial"/>
          <w:b/>
          <w:sz w:val="24"/>
        </w:rPr>
        <w:t xml:space="preserve">. </w:t>
      </w:r>
      <w:r w:rsidRPr="004A2BB8">
        <w:rPr>
          <w:rFonts w:asciiTheme="minorHAnsi" w:hAnsiTheme="minorHAnsi" w:cs="Arial"/>
          <w:b/>
          <w:sz w:val="24"/>
        </w:rPr>
        <w:t>Einsatzforstamt</w:t>
      </w:r>
      <w:bookmarkStart w:id="0" w:name="Dropdown1"/>
      <w:r w:rsidRPr="004A2BB8">
        <w:rPr>
          <w:rFonts w:asciiTheme="minorHAnsi" w:hAnsiTheme="minorHAnsi" w:cs="Arial"/>
          <w:sz w:val="24"/>
        </w:rPr>
        <w:tab/>
      </w:r>
      <w:r w:rsidRPr="004A2BB8">
        <w:rPr>
          <w:rFonts w:asciiTheme="minorHAnsi" w:hAnsiTheme="minorHAnsi" w:cs="Arial"/>
          <w:b/>
        </w:rPr>
        <w:fldChar w:fldCharType="begin">
          <w:ffData>
            <w:name w:val="Dropdown1"/>
            <w:enabled/>
            <w:calcOnExit/>
            <w:statusText w:type="text" w:val="Die Auswahl bitte durch Betätigung der TAB-Taste bestätigen"/>
            <w:ddList>
              <w:listEntry w:val="Einsatzforstamt"/>
              <w:listEntry w:val="Nationalparkforstamt Eifel"/>
              <w:listEntry w:val="Regionalforstamt Hocheifel-Zülpicher Börde"/>
              <w:listEntry w:val="Regionalforstamt Rureifel-Jülicher Börde"/>
              <w:listEntry w:val="Regionalforstamt Rhein-Sieg-Erft"/>
              <w:listEntry w:val="Regionalforstamt Bergisches Land"/>
              <w:listEntry w:val="Regionalforstamt Märkisches Sauerland"/>
              <w:listEntry w:val="Regionalforstamt Kurkölnisches Sauerland"/>
              <w:listEntry w:val="Regionalforstamt Siegen-Wittgenstein"/>
              <w:listEntry w:val="Lehr- und Versuchsforstamt Arnsberger Wald"/>
              <w:listEntry w:val="Regionalforstamt Oberes Sauerland"/>
              <w:listEntry w:val="Regionalforstamt Soest-Sauerland"/>
              <w:listEntry w:val="Regionalforstamt Hochstift"/>
              <w:listEntry w:val="Regionalforstamt Ruhrgebiet"/>
              <w:listEntry w:val="Regionalforstamt Niederrhein"/>
              <w:listEntry w:val="Regionalforstamt Münsterland"/>
              <w:listEntry w:val="Regionalforstamt Ostwestfalen-Lippe"/>
            </w:ddList>
          </w:ffData>
        </w:fldChar>
      </w:r>
      <w:r w:rsidRPr="004A2BB8">
        <w:rPr>
          <w:rFonts w:asciiTheme="minorHAnsi" w:hAnsiTheme="minorHAnsi" w:cs="Arial"/>
          <w:b/>
        </w:rPr>
        <w:instrText xml:space="preserve"> FORMDROPDOWN </w:instrText>
      </w:r>
      <w:r w:rsidR="004502E7">
        <w:rPr>
          <w:rFonts w:asciiTheme="minorHAnsi" w:hAnsiTheme="minorHAnsi" w:cs="Arial"/>
          <w:b/>
        </w:rPr>
      </w:r>
      <w:r w:rsidR="004502E7">
        <w:rPr>
          <w:rFonts w:asciiTheme="minorHAnsi" w:hAnsiTheme="minorHAnsi" w:cs="Arial"/>
          <w:b/>
        </w:rPr>
        <w:fldChar w:fldCharType="separate"/>
      </w:r>
      <w:r w:rsidRPr="004A2BB8">
        <w:rPr>
          <w:rFonts w:asciiTheme="minorHAnsi" w:hAnsiTheme="minorHAnsi" w:cs="Arial"/>
          <w:b/>
        </w:rPr>
        <w:fldChar w:fldCharType="end"/>
      </w:r>
      <w:bookmarkEnd w:id="0"/>
    </w:p>
    <w:p w:rsidR="00691029" w:rsidRPr="004A2BB8" w:rsidRDefault="00691029" w:rsidP="000E0553">
      <w:pPr>
        <w:tabs>
          <w:tab w:val="left" w:pos="2835"/>
          <w:tab w:val="left" w:pos="3261"/>
        </w:tabs>
        <w:ind w:left="284" w:hanging="284"/>
        <w:rPr>
          <w:rFonts w:asciiTheme="minorHAnsi" w:hAnsiTheme="minorHAnsi" w:cs="Arial"/>
          <w:sz w:val="24"/>
        </w:rPr>
      </w:pPr>
    </w:p>
    <w:p w:rsidR="00436680" w:rsidRPr="004A2BB8" w:rsidRDefault="00436680" w:rsidP="000E0553">
      <w:pPr>
        <w:tabs>
          <w:tab w:val="left" w:pos="2835"/>
          <w:tab w:val="left" w:pos="3261"/>
          <w:tab w:val="left" w:pos="7371"/>
        </w:tabs>
        <w:ind w:left="284" w:hanging="284"/>
        <w:rPr>
          <w:rFonts w:asciiTheme="minorHAnsi" w:hAnsiTheme="minorHAnsi" w:cs="Arial"/>
        </w:rPr>
      </w:pPr>
    </w:p>
    <w:p w:rsidR="00691029" w:rsidRPr="004A2BB8" w:rsidRDefault="00AD6B80" w:rsidP="000E0553">
      <w:pPr>
        <w:tabs>
          <w:tab w:val="left" w:pos="2835"/>
          <w:tab w:val="left" w:pos="3261"/>
        </w:tabs>
        <w:ind w:left="284" w:hanging="284"/>
        <w:rPr>
          <w:rFonts w:asciiTheme="minorHAnsi" w:hAnsiTheme="minorHAnsi" w:cs="Arial"/>
          <w:sz w:val="24"/>
        </w:rPr>
      </w:pPr>
      <w:r w:rsidRPr="004A2BB8">
        <w:rPr>
          <w:rFonts w:asciiTheme="minorHAnsi" w:hAnsiTheme="minorHAnsi" w:cs="Arial"/>
          <w:b/>
          <w:sz w:val="24"/>
        </w:rPr>
        <w:t>3</w:t>
      </w:r>
      <w:r w:rsidR="00435CB6" w:rsidRPr="004A2BB8">
        <w:rPr>
          <w:rFonts w:asciiTheme="minorHAnsi" w:hAnsiTheme="minorHAnsi" w:cs="Arial"/>
          <w:b/>
          <w:sz w:val="24"/>
        </w:rPr>
        <w:t>.</w:t>
      </w:r>
      <w:r w:rsidR="00435CB6" w:rsidRPr="004A2BB8">
        <w:rPr>
          <w:rFonts w:asciiTheme="minorHAnsi" w:hAnsiTheme="minorHAnsi" w:cs="Arial"/>
          <w:b/>
          <w:sz w:val="24"/>
        </w:rPr>
        <w:tab/>
      </w:r>
      <w:r w:rsidR="002C006F" w:rsidRPr="004A2BB8">
        <w:rPr>
          <w:rFonts w:asciiTheme="minorHAnsi" w:hAnsiTheme="minorHAnsi" w:cs="Arial"/>
          <w:b/>
          <w:sz w:val="24"/>
        </w:rPr>
        <w:t>Einsatzrevier</w:t>
      </w:r>
      <w:r w:rsidR="00691029" w:rsidRPr="004A2BB8">
        <w:rPr>
          <w:rFonts w:asciiTheme="minorHAnsi" w:hAnsiTheme="minorHAnsi" w:cs="Arial"/>
          <w:b/>
          <w:sz w:val="24"/>
        </w:rPr>
        <w:tab/>
      </w:r>
      <w:r w:rsidR="00AE2937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E2937" w:rsidRPr="004A2BB8">
        <w:rPr>
          <w:rFonts w:asciiTheme="minorHAnsi" w:hAnsiTheme="minorHAnsi" w:cs="Arial"/>
        </w:rPr>
        <w:instrText xml:space="preserve"> FORMTEXT </w:instrText>
      </w:r>
      <w:r w:rsidR="00AE2937" w:rsidRPr="004A2BB8">
        <w:rPr>
          <w:rFonts w:asciiTheme="minorHAnsi" w:hAnsiTheme="minorHAnsi" w:cs="Arial"/>
        </w:rPr>
      </w:r>
      <w:r w:rsidR="00AE2937" w:rsidRPr="004A2BB8">
        <w:rPr>
          <w:rFonts w:asciiTheme="minorHAnsi" w:hAnsiTheme="minorHAnsi" w:cs="Arial"/>
        </w:rPr>
        <w:fldChar w:fldCharType="separate"/>
      </w:r>
      <w:r w:rsidR="001F1BDF" w:rsidRPr="004A2BB8">
        <w:rPr>
          <w:rFonts w:asciiTheme="minorHAnsi" w:hAnsiTheme="minorHAnsi" w:cs="Arial"/>
        </w:rPr>
        <w:t> </w:t>
      </w:r>
      <w:r w:rsidR="001F1BDF" w:rsidRPr="004A2BB8">
        <w:rPr>
          <w:rFonts w:asciiTheme="minorHAnsi" w:hAnsiTheme="minorHAnsi" w:cs="Arial"/>
        </w:rPr>
        <w:t> </w:t>
      </w:r>
      <w:r w:rsidR="001F1BDF" w:rsidRPr="004A2BB8">
        <w:rPr>
          <w:rFonts w:asciiTheme="minorHAnsi" w:hAnsiTheme="minorHAnsi" w:cs="Arial"/>
        </w:rPr>
        <w:t> </w:t>
      </w:r>
      <w:r w:rsidR="001F1BDF" w:rsidRPr="004A2BB8">
        <w:rPr>
          <w:rFonts w:asciiTheme="minorHAnsi" w:hAnsiTheme="minorHAnsi" w:cs="Arial"/>
        </w:rPr>
        <w:t> </w:t>
      </w:r>
      <w:r w:rsidR="001F1BDF" w:rsidRPr="004A2BB8">
        <w:rPr>
          <w:rFonts w:asciiTheme="minorHAnsi" w:hAnsiTheme="minorHAnsi" w:cs="Arial"/>
        </w:rPr>
        <w:t> </w:t>
      </w:r>
      <w:r w:rsidR="00AE2937" w:rsidRPr="004A2BB8">
        <w:rPr>
          <w:rFonts w:asciiTheme="minorHAnsi" w:hAnsiTheme="minorHAnsi" w:cs="Arial"/>
        </w:rPr>
        <w:fldChar w:fldCharType="end"/>
      </w:r>
    </w:p>
    <w:p w:rsidR="00EE4CB0" w:rsidRPr="004A2BB8" w:rsidRDefault="00EE4CB0" w:rsidP="000E0553">
      <w:pPr>
        <w:tabs>
          <w:tab w:val="left" w:pos="2835"/>
          <w:tab w:val="left" w:pos="3261"/>
        </w:tabs>
        <w:ind w:left="284" w:hanging="284"/>
        <w:rPr>
          <w:rFonts w:asciiTheme="minorHAnsi" w:hAnsiTheme="minorHAnsi" w:cs="Arial"/>
          <w:b/>
        </w:rPr>
      </w:pPr>
    </w:p>
    <w:p w:rsidR="00691029" w:rsidRPr="004A2BB8" w:rsidRDefault="00AD6B80" w:rsidP="000E0553">
      <w:pPr>
        <w:tabs>
          <w:tab w:val="left" w:pos="2835"/>
          <w:tab w:val="left" w:pos="3261"/>
        </w:tabs>
        <w:ind w:left="284" w:hanging="284"/>
        <w:rPr>
          <w:rFonts w:asciiTheme="minorHAnsi" w:hAnsiTheme="minorHAnsi" w:cs="Arial"/>
          <w:b/>
          <w:sz w:val="24"/>
        </w:rPr>
      </w:pPr>
      <w:r w:rsidRPr="004A2BB8">
        <w:rPr>
          <w:rFonts w:asciiTheme="minorHAnsi" w:hAnsiTheme="minorHAnsi" w:cs="Arial"/>
          <w:b/>
          <w:sz w:val="24"/>
        </w:rPr>
        <w:t>4</w:t>
      </w:r>
      <w:r w:rsidR="00691029" w:rsidRPr="004A2BB8">
        <w:rPr>
          <w:rFonts w:asciiTheme="minorHAnsi" w:hAnsiTheme="minorHAnsi" w:cs="Arial"/>
          <w:b/>
          <w:sz w:val="24"/>
        </w:rPr>
        <w:t>.</w:t>
      </w:r>
      <w:r w:rsidR="00691029" w:rsidRPr="004A2BB8">
        <w:rPr>
          <w:rFonts w:asciiTheme="minorHAnsi" w:hAnsiTheme="minorHAnsi" w:cs="Arial"/>
          <w:b/>
          <w:sz w:val="24"/>
        </w:rPr>
        <w:tab/>
        <w:t xml:space="preserve">Angaben zur </w:t>
      </w:r>
      <w:r w:rsidRPr="004A2BB8">
        <w:rPr>
          <w:rFonts w:asciiTheme="minorHAnsi" w:hAnsiTheme="minorHAnsi" w:cs="Arial"/>
          <w:b/>
          <w:sz w:val="24"/>
        </w:rPr>
        <w:t xml:space="preserve">verunfallten </w:t>
      </w:r>
      <w:r w:rsidR="00691029" w:rsidRPr="004A2BB8">
        <w:rPr>
          <w:rFonts w:asciiTheme="minorHAnsi" w:hAnsiTheme="minorHAnsi" w:cs="Arial"/>
          <w:b/>
          <w:sz w:val="24"/>
        </w:rPr>
        <w:t>Person</w:t>
      </w:r>
    </w:p>
    <w:p w:rsidR="00691029" w:rsidRPr="004A2BB8" w:rsidRDefault="00691029" w:rsidP="000E0553">
      <w:pPr>
        <w:tabs>
          <w:tab w:val="left" w:pos="2835"/>
          <w:tab w:val="left" w:pos="3261"/>
          <w:tab w:val="left" w:pos="6946"/>
        </w:tabs>
        <w:ind w:left="284" w:hanging="284"/>
        <w:rPr>
          <w:rFonts w:asciiTheme="minorHAnsi" w:hAnsiTheme="minorHAnsi" w:cs="Arial"/>
          <w:b/>
          <w:sz w:val="24"/>
        </w:rPr>
      </w:pPr>
    </w:p>
    <w:p w:rsidR="00691029" w:rsidRPr="004A2BB8" w:rsidRDefault="00691029" w:rsidP="000E0553">
      <w:pPr>
        <w:tabs>
          <w:tab w:val="left" w:pos="2835"/>
          <w:tab w:val="left" w:pos="326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Name:</w:t>
      </w:r>
      <w:r w:rsidRPr="004A2BB8">
        <w:rPr>
          <w:rFonts w:asciiTheme="minorHAnsi" w:hAnsiTheme="minorHAnsi" w:cs="Arial"/>
        </w:rPr>
        <w:tab/>
      </w:r>
      <w:r w:rsidR="00AE2937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E2937" w:rsidRPr="004A2BB8">
        <w:rPr>
          <w:rFonts w:asciiTheme="minorHAnsi" w:hAnsiTheme="minorHAnsi" w:cs="Arial"/>
        </w:rPr>
        <w:instrText xml:space="preserve"> FORMTEXT </w:instrText>
      </w:r>
      <w:r w:rsidR="00AE2937" w:rsidRPr="004A2BB8">
        <w:rPr>
          <w:rFonts w:asciiTheme="minorHAnsi" w:hAnsiTheme="minorHAnsi" w:cs="Arial"/>
        </w:rPr>
      </w:r>
      <w:r w:rsidR="00AE2937" w:rsidRPr="004A2BB8">
        <w:rPr>
          <w:rFonts w:asciiTheme="minorHAnsi" w:hAnsiTheme="minorHAnsi" w:cs="Arial"/>
        </w:rPr>
        <w:fldChar w:fldCharType="separate"/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</w:rPr>
        <w:fldChar w:fldCharType="end"/>
      </w:r>
    </w:p>
    <w:p w:rsidR="00691029" w:rsidRPr="004A2BB8" w:rsidRDefault="00691029" w:rsidP="000E0553">
      <w:pPr>
        <w:tabs>
          <w:tab w:val="left" w:pos="2835"/>
          <w:tab w:val="left" w:pos="326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0E0553">
      <w:pPr>
        <w:tabs>
          <w:tab w:val="left" w:pos="2835"/>
          <w:tab w:val="left" w:pos="3261"/>
        </w:tabs>
        <w:ind w:left="284"/>
        <w:rPr>
          <w:rFonts w:asciiTheme="minorHAnsi" w:hAnsiTheme="minorHAnsi" w:cs="Arial"/>
          <w:sz w:val="24"/>
        </w:rPr>
      </w:pPr>
      <w:r w:rsidRPr="004A2BB8">
        <w:rPr>
          <w:rFonts w:asciiTheme="minorHAnsi" w:hAnsiTheme="minorHAnsi" w:cs="Arial"/>
        </w:rPr>
        <w:t>Vorname:</w:t>
      </w:r>
      <w:r w:rsidRPr="004A2BB8">
        <w:rPr>
          <w:rFonts w:asciiTheme="minorHAnsi" w:hAnsiTheme="minorHAnsi" w:cs="Arial"/>
        </w:rPr>
        <w:tab/>
      </w:r>
      <w:r w:rsidR="00AE2937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E2937" w:rsidRPr="004A2BB8">
        <w:rPr>
          <w:rFonts w:asciiTheme="minorHAnsi" w:hAnsiTheme="minorHAnsi" w:cs="Arial"/>
        </w:rPr>
        <w:instrText xml:space="preserve"> FORMTEXT </w:instrText>
      </w:r>
      <w:r w:rsidR="00AE2937" w:rsidRPr="004A2BB8">
        <w:rPr>
          <w:rFonts w:asciiTheme="minorHAnsi" w:hAnsiTheme="minorHAnsi" w:cs="Arial"/>
        </w:rPr>
      </w:r>
      <w:r w:rsidR="00AE2937" w:rsidRPr="004A2BB8">
        <w:rPr>
          <w:rFonts w:asciiTheme="minorHAnsi" w:hAnsiTheme="minorHAnsi" w:cs="Arial"/>
        </w:rPr>
        <w:fldChar w:fldCharType="separate"/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</w:rPr>
        <w:fldChar w:fldCharType="end"/>
      </w:r>
    </w:p>
    <w:p w:rsidR="00691029" w:rsidRPr="004A2BB8" w:rsidRDefault="00691029" w:rsidP="000E0553">
      <w:pPr>
        <w:tabs>
          <w:tab w:val="left" w:pos="2835"/>
          <w:tab w:val="left" w:pos="326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0E0553">
      <w:pPr>
        <w:tabs>
          <w:tab w:val="left" w:pos="2835"/>
          <w:tab w:val="left" w:pos="326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Geburtsdatum:</w:t>
      </w:r>
      <w:r w:rsidRPr="004A2BB8">
        <w:rPr>
          <w:rFonts w:asciiTheme="minorHAnsi" w:hAnsiTheme="minorHAnsi" w:cs="Arial"/>
        </w:rPr>
        <w:tab/>
      </w:r>
      <w:r w:rsidR="00AE2937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E2937" w:rsidRPr="004A2BB8">
        <w:rPr>
          <w:rFonts w:asciiTheme="minorHAnsi" w:hAnsiTheme="minorHAnsi" w:cs="Arial"/>
        </w:rPr>
        <w:instrText xml:space="preserve"> FORMTEXT </w:instrText>
      </w:r>
      <w:r w:rsidR="00AE2937" w:rsidRPr="004A2BB8">
        <w:rPr>
          <w:rFonts w:asciiTheme="minorHAnsi" w:hAnsiTheme="minorHAnsi" w:cs="Arial"/>
        </w:rPr>
      </w:r>
      <w:r w:rsidR="00AE2937" w:rsidRPr="004A2BB8">
        <w:rPr>
          <w:rFonts w:asciiTheme="minorHAnsi" w:hAnsiTheme="minorHAnsi" w:cs="Arial"/>
        </w:rPr>
        <w:fldChar w:fldCharType="separate"/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  <w:noProof/>
        </w:rPr>
        <w:t> </w:t>
      </w:r>
      <w:r w:rsidR="00AE2937" w:rsidRPr="004A2BB8">
        <w:rPr>
          <w:rFonts w:asciiTheme="minorHAnsi" w:hAnsiTheme="minorHAnsi" w:cs="Arial"/>
        </w:rPr>
        <w:fldChar w:fldCharType="end"/>
      </w:r>
    </w:p>
    <w:p w:rsidR="00691029" w:rsidRPr="004A2BB8" w:rsidRDefault="00691029" w:rsidP="008A35BE">
      <w:pPr>
        <w:tabs>
          <w:tab w:val="left" w:pos="6946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B50EB8">
      <w:pPr>
        <w:tabs>
          <w:tab w:val="left" w:pos="2835"/>
          <w:tab w:val="left" w:pos="7230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Ausbildungsstand: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792335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7F2">
            <w:rPr>
              <w:rFonts w:ascii="MS Gothic" w:eastAsia="MS Gothic" w:hAnsi="MS Gothic" w:cs="Arial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Forstwirt</w:t>
      </w:r>
      <w:r w:rsidR="00DA21B2" w:rsidRPr="004A2BB8">
        <w:rPr>
          <w:rFonts w:asciiTheme="minorHAnsi" w:hAnsiTheme="minorHAnsi" w:cs="Arial"/>
        </w:rPr>
        <w:t>/in</w:t>
      </w:r>
      <w:r w:rsidRPr="004A2BB8">
        <w:rPr>
          <w:rFonts w:asciiTheme="minorHAnsi" w:hAnsiTheme="minorHAnsi" w:cs="Arial"/>
        </w:rPr>
        <w:tab/>
        <w:t xml:space="preserve">  </w:t>
      </w:r>
      <w:sdt>
        <w:sdtPr>
          <w:rPr>
            <w:rFonts w:asciiTheme="minorHAnsi" w:hAnsiTheme="minorHAnsi" w:cs="Arial"/>
          </w:rPr>
          <w:id w:val="-1087774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E1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8E5503" w:rsidRPr="004A2BB8">
        <w:rPr>
          <w:rFonts w:asciiTheme="minorHAnsi" w:hAnsiTheme="minorHAnsi" w:cs="Arial"/>
        </w:rPr>
        <w:t>Betriebsinhaber/in</w:t>
      </w:r>
    </w:p>
    <w:p w:rsidR="00691029" w:rsidRPr="004A2BB8" w:rsidRDefault="00435CB6" w:rsidP="00B50EB8">
      <w:pPr>
        <w:tabs>
          <w:tab w:val="left" w:pos="2835"/>
          <w:tab w:val="left" w:pos="7230"/>
        </w:tabs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859343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E1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Hilfsarbeiter</w:t>
      </w:r>
      <w:r w:rsidR="00DA21B2" w:rsidRPr="004A2BB8">
        <w:rPr>
          <w:rFonts w:asciiTheme="minorHAnsi" w:hAnsiTheme="minorHAnsi" w:cs="Arial"/>
        </w:rPr>
        <w:t>/in</w:t>
      </w:r>
      <w:r w:rsidR="00691029" w:rsidRPr="004A2BB8">
        <w:rPr>
          <w:rFonts w:asciiTheme="minorHAnsi" w:hAnsiTheme="minorHAnsi" w:cs="Arial"/>
        </w:rPr>
        <w:tab/>
      </w:r>
      <w:r w:rsidR="002B492A" w:rsidRPr="004A2BB8">
        <w:rPr>
          <w:rFonts w:asciiTheme="minorHAnsi" w:hAnsiTheme="minorHAnsi" w:cs="Arial"/>
        </w:rPr>
        <w:t xml:space="preserve">  </w:t>
      </w:r>
      <w:sdt>
        <w:sdtPr>
          <w:rPr>
            <w:rFonts w:asciiTheme="minorHAnsi" w:hAnsiTheme="minorHAnsi" w:cs="Arial"/>
          </w:rPr>
          <w:id w:val="966553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E1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8E5503" w:rsidRPr="004A2BB8">
        <w:rPr>
          <w:rFonts w:asciiTheme="minorHAnsi" w:hAnsiTheme="minorHAnsi" w:cs="Arial"/>
        </w:rPr>
        <w:t>Tarifbeschäftigte/r</w:t>
      </w:r>
    </w:p>
    <w:p w:rsidR="00435CB6" w:rsidRPr="004A2BB8" w:rsidRDefault="00691029" w:rsidP="00B50EB8">
      <w:pPr>
        <w:tabs>
          <w:tab w:val="left" w:pos="2835"/>
          <w:tab w:val="left" w:pos="7230"/>
        </w:tabs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05250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E1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Forstwirtschaftsmeister</w:t>
      </w:r>
      <w:r w:rsidR="00DA21B2" w:rsidRPr="004A2BB8">
        <w:rPr>
          <w:rFonts w:asciiTheme="minorHAnsi" w:hAnsiTheme="minorHAnsi" w:cs="Arial"/>
        </w:rPr>
        <w:t>/in</w:t>
      </w:r>
      <w:r w:rsidRPr="004A2BB8">
        <w:rPr>
          <w:rFonts w:asciiTheme="minorHAnsi" w:hAnsiTheme="minorHAnsi" w:cs="Arial"/>
        </w:rPr>
        <w:tab/>
        <w:t xml:space="preserve">  </w:t>
      </w:r>
      <w:sdt>
        <w:sdtPr>
          <w:rPr>
            <w:rFonts w:asciiTheme="minorHAnsi" w:hAnsiTheme="minorHAnsi" w:cs="Arial"/>
          </w:rPr>
          <w:id w:val="-2371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E1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B4EFB" w:rsidRPr="004A2BB8">
        <w:rPr>
          <w:rFonts w:asciiTheme="minorHAnsi" w:hAnsiTheme="minorHAnsi" w:cs="Arial"/>
        </w:rPr>
        <w:t>A</w:t>
      </w:r>
      <w:r w:rsidR="00DA21B2" w:rsidRPr="004A2BB8">
        <w:rPr>
          <w:rFonts w:asciiTheme="minorHAnsi" w:hAnsiTheme="minorHAnsi" w:cs="Arial"/>
        </w:rPr>
        <w:t>uszubildende/r</w:t>
      </w:r>
    </w:p>
    <w:p w:rsidR="00691029" w:rsidRPr="004A2BB8" w:rsidRDefault="00435CB6" w:rsidP="00B50EB8">
      <w:pPr>
        <w:tabs>
          <w:tab w:val="left" w:pos="2835"/>
          <w:tab w:val="left" w:pos="7230"/>
        </w:tabs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17218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E1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 xml:space="preserve">Sonstige u./o. </w:t>
      </w:r>
      <w:r w:rsidR="00625595" w:rsidRPr="004A2BB8">
        <w:rPr>
          <w:rFonts w:asciiTheme="minorHAnsi" w:hAnsiTheme="minorHAnsi" w:cs="Arial"/>
        </w:rPr>
        <w:t>zusät</w:t>
      </w:r>
      <w:r w:rsidR="00691029" w:rsidRPr="004A2BB8">
        <w:rPr>
          <w:rFonts w:asciiTheme="minorHAnsi" w:hAnsiTheme="minorHAnsi" w:cs="Arial"/>
        </w:rPr>
        <w:t>zliche</w:t>
      </w:r>
      <w:r w:rsidR="00766A4D" w:rsidRPr="004A2BB8">
        <w:rPr>
          <w:rFonts w:asciiTheme="minorHAnsi" w:hAnsiTheme="minorHAnsi" w:cs="Arial"/>
        </w:rPr>
        <w:t xml:space="preserve"> </w:t>
      </w:r>
      <w:r w:rsidR="00691029" w:rsidRPr="004A2BB8">
        <w:rPr>
          <w:rFonts w:asciiTheme="minorHAnsi" w:hAnsiTheme="minorHAnsi" w:cs="Arial"/>
        </w:rPr>
        <w:t>Ausbildung:</w:t>
      </w:r>
      <w:r w:rsidR="00C1383E" w:rsidRPr="004A2BB8">
        <w:rPr>
          <w:rFonts w:asciiTheme="minorHAnsi" w:hAnsiTheme="minorHAnsi" w:cs="Arial"/>
        </w:rPr>
        <w:t xml:space="preserve"> </w:t>
      </w:r>
      <w:r w:rsidR="00691029"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  <w:bookmarkEnd w:id="1"/>
    </w:p>
    <w:p w:rsidR="00435CB6" w:rsidRPr="004A2BB8" w:rsidRDefault="00435CB6" w:rsidP="00B50EB8">
      <w:pPr>
        <w:tabs>
          <w:tab w:val="left" w:pos="2835"/>
          <w:tab w:val="left" w:pos="7230"/>
        </w:tabs>
        <w:ind w:left="284" w:hanging="284"/>
        <w:rPr>
          <w:rFonts w:asciiTheme="minorHAnsi" w:hAnsiTheme="minorHAnsi" w:cs="Arial"/>
        </w:rPr>
      </w:pPr>
    </w:p>
    <w:p w:rsidR="00691029" w:rsidRPr="004A2BB8" w:rsidRDefault="00691029" w:rsidP="00C813DC">
      <w:pPr>
        <w:tabs>
          <w:tab w:val="left" w:pos="2835"/>
          <w:tab w:val="left" w:pos="7230"/>
        </w:tabs>
        <w:ind w:left="284" w:hanging="284"/>
        <w:rPr>
          <w:rFonts w:asciiTheme="minorHAnsi" w:hAnsiTheme="minorHAnsi" w:cs="Arial"/>
        </w:rPr>
      </w:pPr>
    </w:p>
    <w:p w:rsidR="00691029" w:rsidRPr="004A2BB8" w:rsidRDefault="00691029" w:rsidP="00C813DC">
      <w:pPr>
        <w:tabs>
          <w:tab w:val="left" w:pos="2835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Beschäftigungsverhältnis: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396475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92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Waldarbeiter</w:t>
      </w:r>
      <w:r w:rsidR="00DA21B2" w:rsidRPr="004A2BB8">
        <w:rPr>
          <w:rFonts w:asciiTheme="minorHAnsi" w:hAnsiTheme="minorHAnsi" w:cs="Arial"/>
        </w:rPr>
        <w:t>/in</w:t>
      </w:r>
      <w:r w:rsidR="004E6F36" w:rsidRPr="004A2BB8">
        <w:rPr>
          <w:rFonts w:asciiTheme="minorHAnsi" w:hAnsiTheme="minorHAnsi" w:cs="Arial"/>
        </w:rPr>
        <w:t xml:space="preserve"> / Forstwirt/in</w:t>
      </w:r>
    </w:p>
    <w:p w:rsidR="00691029" w:rsidRPr="004A2BB8" w:rsidRDefault="00691029" w:rsidP="00C813DC">
      <w:pPr>
        <w:tabs>
          <w:tab w:val="left" w:pos="2835"/>
          <w:tab w:val="left" w:pos="7371"/>
        </w:tabs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63788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92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Forstwirtschaftsmeister</w:t>
      </w:r>
      <w:r w:rsidR="00DA21B2" w:rsidRPr="004A2BB8">
        <w:rPr>
          <w:rFonts w:asciiTheme="minorHAnsi" w:hAnsiTheme="minorHAnsi" w:cs="Arial"/>
        </w:rPr>
        <w:t>/in</w:t>
      </w:r>
    </w:p>
    <w:p w:rsidR="00691029" w:rsidRPr="004A2BB8" w:rsidRDefault="00522FFF" w:rsidP="00C813DC">
      <w:pPr>
        <w:tabs>
          <w:tab w:val="left" w:pos="2835"/>
          <w:tab w:val="left" w:pos="7371"/>
        </w:tabs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756548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92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Vorarbeiter</w:t>
      </w:r>
      <w:r w:rsidR="00DA21B2" w:rsidRPr="004A2BB8">
        <w:rPr>
          <w:rFonts w:asciiTheme="minorHAnsi" w:hAnsiTheme="minorHAnsi" w:cs="Arial"/>
        </w:rPr>
        <w:t>/in</w:t>
      </w:r>
    </w:p>
    <w:p w:rsidR="00B53D2C" w:rsidRPr="004A2BB8" w:rsidRDefault="00691029" w:rsidP="00FC03E8">
      <w:pPr>
        <w:tabs>
          <w:tab w:val="left" w:pos="2835"/>
          <w:tab w:val="left" w:pos="5103"/>
          <w:tab w:val="left" w:pos="7371"/>
        </w:tabs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364985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92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Maschinenführer</w:t>
      </w:r>
      <w:r w:rsidR="00DA21B2" w:rsidRPr="004A2BB8">
        <w:rPr>
          <w:rFonts w:asciiTheme="minorHAnsi" w:hAnsiTheme="minorHAnsi" w:cs="Arial"/>
        </w:rPr>
        <w:t>/i</w:t>
      </w:r>
      <w:r w:rsidR="00FC03E8" w:rsidRPr="004A2BB8">
        <w:rPr>
          <w:rFonts w:asciiTheme="minorHAnsi" w:hAnsiTheme="minorHAnsi" w:cs="Arial"/>
        </w:rPr>
        <w:t>n</w:t>
      </w:r>
    </w:p>
    <w:p w:rsidR="00435CB6" w:rsidRPr="004A2BB8" w:rsidRDefault="00691029" w:rsidP="00B53D2C">
      <w:pPr>
        <w:tabs>
          <w:tab w:val="left" w:pos="2835"/>
          <w:tab w:val="left" w:pos="7088"/>
        </w:tabs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28223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92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ABM-Mitarbeiter</w:t>
      </w:r>
      <w:r w:rsidR="00DA21B2" w:rsidRPr="004A2BB8">
        <w:rPr>
          <w:rFonts w:asciiTheme="minorHAnsi" w:hAnsiTheme="minorHAnsi" w:cs="Arial"/>
        </w:rPr>
        <w:t>/in</w:t>
      </w:r>
    </w:p>
    <w:p w:rsidR="00691029" w:rsidRPr="004A2BB8" w:rsidRDefault="00435CB6" w:rsidP="00EF1BEB">
      <w:pPr>
        <w:tabs>
          <w:tab w:val="left" w:pos="2835"/>
          <w:tab w:val="left" w:pos="6946"/>
          <w:tab w:val="left" w:pos="7475"/>
        </w:tabs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113002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92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487DFE" w:rsidRPr="004A2BB8">
        <w:rPr>
          <w:rFonts w:asciiTheme="minorHAnsi" w:hAnsiTheme="minorHAnsi" w:cs="Arial"/>
        </w:rPr>
        <w:t>Sonstiges Beschäftigungsverhältnis</w:t>
      </w:r>
      <w:r w:rsidR="00C1383E" w:rsidRPr="004A2BB8">
        <w:rPr>
          <w:rFonts w:asciiTheme="minorHAnsi" w:hAnsiTheme="minorHAnsi" w:cs="Arial"/>
        </w:rPr>
        <w:t>:</w:t>
      </w:r>
      <w:r w:rsidR="0056447C" w:rsidRPr="004A2BB8">
        <w:rPr>
          <w:rFonts w:asciiTheme="minorHAnsi" w:hAnsiTheme="minorHAnsi" w:cs="Arial"/>
        </w:rPr>
        <w:t xml:space="preserve">  </w:t>
      </w:r>
      <w:r w:rsidR="00C1383E"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197E93" w:rsidRPr="004A2BB8">
        <w:rPr>
          <w:rFonts w:asciiTheme="minorHAnsi" w:hAnsiTheme="minorHAnsi" w:cs="Arial"/>
        </w:rPr>
        <w:t> </w:t>
      </w:r>
      <w:r w:rsidR="00197E93" w:rsidRPr="004A2BB8">
        <w:rPr>
          <w:rFonts w:asciiTheme="minorHAnsi" w:hAnsiTheme="minorHAnsi" w:cs="Arial"/>
        </w:rPr>
        <w:t> </w:t>
      </w:r>
      <w:r w:rsidR="00197E93" w:rsidRPr="004A2BB8">
        <w:rPr>
          <w:rFonts w:asciiTheme="minorHAnsi" w:hAnsiTheme="minorHAnsi" w:cs="Arial"/>
        </w:rPr>
        <w:t> </w:t>
      </w:r>
      <w:r w:rsidR="00197E93" w:rsidRPr="004A2BB8">
        <w:rPr>
          <w:rFonts w:asciiTheme="minorHAnsi" w:hAnsiTheme="minorHAnsi" w:cs="Arial"/>
        </w:rPr>
        <w:t> </w:t>
      </w:r>
      <w:r w:rsidR="00197E93" w:rsidRPr="004A2BB8">
        <w:rPr>
          <w:rFonts w:asciiTheme="minorHAnsi" w:hAnsiTheme="minorHAnsi" w:cs="Arial"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  <w:r w:rsidR="00691029" w:rsidRPr="004A2BB8">
        <w:rPr>
          <w:rFonts w:asciiTheme="minorHAnsi" w:hAnsiTheme="minorHAnsi" w:cs="Arial"/>
        </w:rPr>
        <w:t xml:space="preserve"> </w:t>
      </w:r>
    </w:p>
    <w:p w:rsidR="00EE4CB0" w:rsidRPr="004A2BB8" w:rsidRDefault="00EE4CB0" w:rsidP="004E6F36">
      <w:pPr>
        <w:tabs>
          <w:tab w:val="left" w:pos="7371"/>
        </w:tabs>
        <w:rPr>
          <w:rFonts w:asciiTheme="minorHAnsi" w:hAnsiTheme="minorHAnsi" w:cs="Arial"/>
          <w:b/>
          <w:sz w:val="24"/>
        </w:rPr>
      </w:pPr>
    </w:p>
    <w:p w:rsidR="00691029" w:rsidRPr="004A2BB8" w:rsidRDefault="007D2140">
      <w:pPr>
        <w:ind w:left="284" w:hanging="284"/>
        <w:rPr>
          <w:rFonts w:asciiTheme="minorHAnsi" w:hAnsiTheme="minorHAnsi" w:cs="Arial"/>
          <w:b/>
          <w:sz w:val="24"/>
        </w:rPr>
      </w:pPr>
      <w:r w:rsidRPr="004A2BB8">
        <w:rPr>
          <w:rFonts w:asciiTheme="minorHAnsi" w:hAnsiTheme="minorHAnsi" w:cs="Arial"/>
          <w:b/>
          <w:sz w:val="24"/>
        </w:rPr>
        <w:t>5</w:t>
      </w:r>
      <w:r w:rsidR="00691029" w:rsidRPr="004A2BB8">
        <w:rPr>
          <w:rFonts w:asciiTheme="minorHAnsi" w:hAnsiTheme="minorHAnsi" w:cs="Arial"/>
          <w:b/>
          <w:sz w:val="24"/>
        </w:rPr>
        <w:t>.</w:t>
      </w:r>
      <w:r w:rsidR="00691029" w:rsidRPr="004A2BB8">
        <w:rPr>
          <w:rFonts w:asciiTheme="minorHAnsi" w:hAnsiTheme="minorHAnsi" w:cs="Arial"/>
          <w:b/>
          <w:sz w:val="24"/>
        </w:rPr>
        <w:tab/>
        <w:t>Angaben zur Schutzbekleidung</w:t>
      </w:r>
    </w:p>
    <w:p w:rsidR="00691029" w:rsidRPr="004A2BB8" w:rsidRDefault="00691029">
      <w:pPr>
        <w:ind w:left="284" w:hanging="284"/>
        <w:rPr>
          <w:rFonts w:asciiTheme="minorHAnsi" w:hAnsiTheme="minorHAnsi" w:cs="Arial"/>
          <w:b/>
          <w:sz w:val="24"/>
        </w:rPr>
      </w:pPr>
    </w:p>
    <w:p w:rsidR="00691029" w:rsidRPr="004A2BB8" w:rsidRDefault="00522FFF" w:rsidP="00522FFF">
      <w:pPr>
        <w:tabs>
          <w:tab w:val="left" w:pos="2835"/>
        </w:tabs>
        <w:ind w:left="284"/>
        <w:rPr>
          <w:rFonts w:asciiTheme="minorHAnsi" w:hAnsiTheme="minorHAnsi" w:cs="Arial"/>
          <w:b/>
          <w:sz w:val="24"/>
        </w:rPr>
      </w:pPr>
      <w:r w:rsidRPr="004A2BB8">
        <w:rPr>
          <w:rFonts w:asciiTheme="minorHAnsi" w:hAnsiTheme="minorHAnsi" w:cs="Arial"/>
          <w:b/>
        </w:rPr>
        <w:tab/>
      </w:r>
      <w:r w:rsidR="00691029" w:rsidRPr="004A2BB8">
        <w:rPr>
          <w:rFonts w:asciiTheme="minorHAnsi" w:hAnsiTheme="minorHAnsi" w:cs="Arial"/>
          <w:b/>
        </w:rPr>
        <w:t>getragen</w:t>
      </w:r>
      <w:r w:rsidR="00691029" w:rsidRPr="004A2BB8">
        <w:rPr>
          <w:rFonts w:asciiTheme="minorHAnsi" w:hAnsiTheme="minorHAnsi" w:cs="Arial"/>
          <w:i/>
        </w:rPr>
        <w:tab/>
      </w:r>
    </w:p>
    <w:p w:rsidR="00691029" w:rsidRPr="004A2BB8" w:rsidRDefault="00691029" w:rsidP="0052465A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Schutzhelm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79363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83E" w:rsidRPr="004A2BB8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435CB6" w:rsidRPr="004A2BB8" w:rsidRDefault="00691029" w:rsidP="00522FFF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Schutzhandschuhe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24537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83E" w:rsidRPr="004A2BB8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435CB6" w:rsidRPr="004A2BB8" w:rsidRDefault="00691029" w:rsidP="00522FFF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Gesichtsschutz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32490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83E" w:rsidRPr="004A2BB8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691029" w:rsidRPr="004A2BB8" w:rsidRDefault="00691029" w:rsidP="00522FFF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Beinschutz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72837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F9C" w:rsidRPr="004A2BB8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435CB6" w:rsidRPr="004A2BB8" w:rsidRDefault="00691029" w:rsidP="00522FFF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Gehörschutz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18847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F9C" w:rsidRPr="004A2BB8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435CB6" w:rsidRPr="004A2BB8" w:rsidRDefault="00691029" w:rsidP="00522FFF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Sicherheitsschuhe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142378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83E" w:rsidRPr="004A2BB8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691029" w:rsidRPr="004A2BB8" w:rsidRDefault="00691029" w:rsidP="00522FFF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Sicherheitskleidung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58832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83E" w:rsidRPr="004A2BB8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691029" w:rsidRPr="004A2BB8" w:rsidRDefault="00691029" w:rsidP="00522FFF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Sonstiges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3332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83E" w:rsidRPr="004A2BB8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691029" w:rsidRPr="004A2BB8" w:rsidRDefault="00691029">
      <w:pPr>
        <w:ind w:left="284" w:hanging="284"/>
        <w:rPr>
          <w:rFonts w:asciiTheme="minorHAnsi" w:hAnsiTheme="minorHAnsi" w:cs="Arial"/>
        </w:rPr>
      </w:pPr>
    </w:p>
    <w:p w:rsidR="00691029" w:rsidRPr="004A2BB8" w:rsidRDefault="00782223">
      <w:pPr>
        <w:ind w:left="284" w:hanging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  <w:b/>
          <w:sz w:val="24"/>
        </w:rPr>
        <w:br w:type="page"/>
      </w:r>
      <w:r w:rsidR="006C139F" w:rsidRPr="004A2BB8">
        <w:rPr>
          <w:rFonts w:asciiTheme="minorHAnsi" w:hAnsiTheme="minorHAnsi" w:cs="Arial"/>
          <w:b/>
          <w:sz w:val="24"/>
        </w:rPr>
        <w:lastRenderedPageBreak/>
        <w:t>6</w:t>
      </w:r>
      <w:r w:rsidR="00691029" w:rsidRPr="004A2BB8">
        <w:rPr>
          <w:rFonts w:asciiTheme="minorHAnsi" w:hAnsiTheme="minorHAnsi" w:cs="Arial"/>
          <w:b/>
          <w:sz w:val="24"/>
        </w:rPr>
        <w:t>.</w:t>
      </w:r>
      <w:r w:rsidR="00691029" w:rsidRPr="004A2BB8">
        <w:rPr>
          <w:rFonts w:asciiTheme="minorHAnsi" w:hAnsiTheme="minorHAnsi" w:cs="Arial"/>
          <w:b/>
          <w:sz w:val="24"/>
        </w:rPr>
        <w:tab/>
        <w:t>Angaben zu Unfallart und Unfallort</w:t>
      </w:r>
    </w:p>
    <w:p w:rsidR="00691029" w:rsidRPr="004A2BB8" w:rsidRDefault="00691029">
      <w:pPr>
        <w:ind w:left="284" w:hanging="284"/>
        <w:rPr>
          <w:rFonts w:asciiTheme="minorHAnsi" w:hAnsiTheme="minorHAnsi" w:cs="Arial"/>
        </w:rPr>
      </w:pPr>
    </w:p>
    <w:p w:rsidR="00691029" w:rsidRPr="004A2BB8" w:rsidRDefault="00691029" w:rsidP="00B50EB8">
      <w:pPr>
        <w:tabs>
          <w:tab w:val="left" w:pos="2835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Unfallart: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66111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F9C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Wegeunfall</w:t>
      </w:r>
    </w:p>
    <w:p w:rsidR="00691029" w:rsidRPr="004A2BB8" w:rsidRDefault="00691029" w:rsidP="00C32359">
      <w:pPr>
        <w:tabs>
          <w:tab w:val="left" w:pos="2835"/>
          <w:tab w:val="left" w:pos="7088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142382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Arbeitsunfall</w:t>
      </w:r>
    </w:p>
    <w:p w:rsidR="00522FFF" w:rsidRPr="004A2BB8" w:rsidRDefault="00522FFF" w:rsidP="00C806AD">
      <w:pPr>
        <w:tabs>
          <w:tab w:val="left" w:pos="2835"/>
          <w:tab w:val="left" w:pos="7230"/>
        </w:tabs>
        <w:ind w:left="284"/>
        <w:rPr>
          <w:rFonts w:asciiTheme="minorHAnsi" w:hAnsiTheme="minorHAnsi" w:cs="Arial"/>
        </w:rPr>
      </w:pPr>
    </w:p>
    <w:p w:rsidR="005E6C08" w:rsidRPr="004A2BB8" w:rsidRDefault="005E6C08" w:rsidP="00C32359">
      <w:pPr>
        <w:tabs>
          <w:tab w:val="left" w:pos="2835"/>
          <w:tab w:val="left" w:pos="7088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B50EB8">
      <w:pPr>
        <w:tabs>
          <w:tab w:val="left" w:pos="2835"/>
          <w:tab w:val="left" w:pos="2977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Unfallort: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73088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Reinbestand Buche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654872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EB8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Nadelholz-Mischbestand</w:t>
      </w:r>
    </w:p>
    <w:p w:rsidR="00691029" w:rsidRPr="004A2BB8" w:rsidRDefault="00691029" w:rsidP="00B50EB8">
      <w:pPr>
        <w:tabs>
          <w:tab w:val="left" w:pos="2835"/>
          <w:tab w:val="left" w:pos="2977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378009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Reinbestand Eiche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707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Nadel-/Laubholz-Mischbestand</w:t>
      </w:r>
    </w:p>
    <w:p w:rsidR="00691029" w:rsidRPr="004A2BB8" w:rsidRDefault="00691029" w:rsidP="00B50EB8">
      <w:pPr>
        <w:tabs>
          <w:tab w:val="left" w:pos="2835"/>
          <w:tab w:val="left" w:pos="2977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42509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Reinbestand sonstiges Laubholz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085129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Kulturfläche</w:t>
      </w:r>
    </w:p>
    <w:p w:rsidR="00691029" w:rsidRPr="004A2BB8" w:rsidRDefault="00691029" w:rsidP="00B50EB8">
      <w:pPr>
        <w:tabs>
          <w:tab w:val="left" w:pos="2835"/>
          <w:tab w:val="left" w:pos="2977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921990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Reinbestand Fichte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96746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Öffentliche Straße</w:t>
      </w:r>
    </w:p>
    <w:p w:rsidR="00691029" w:rsidRPr="004A2BB8" w:rsidRDefault="00691029" w:rsidP="00B50EB8">
      <w:pPr>
        <w:tabs>
          <w:tab w:val="left" w:pos="2835"/>
          <w:tab w:val="left" w:pos="2977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464921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Reinbestand Kiefer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389727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Waldstraße</w:t>
      </w:r>
    </w:p>
    <w:p w:rsidR="00691029" w:rsidRPr="004A2BB8" w:rsidRDefault="00691029" w:rsidP="00B50EB8">
      <w:pPr>
        <w:tabs>
          <w:tab w:val="left" w:pos="2835"/>
          <w:tab w:val="left" w:pos="2977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421519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Reinbestand Lärche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506392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Maschinen-/Rückeweg</w:t>
      </w:r>
    </w:p>
    <w:p w:rsidR="00691029" w:rsidRPr="004A2BB8" w:rsidRDefault="00691029" w:rsidP="00B50EB8">
      <w:pPr>
        <w:tabs>
          <w:tab w:val="left" w:pos="2835"/>
          <w:tab w:val="left" w:pos="2977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56548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Reinbestand Douglasie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84238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Zentraler Aufarbeitungsplatz</w:t>
      </w:r>
    </w:p>
    <w:p w:rsidR="00691029" w:rsidRPr="004A2BB8" w:rsidRDefault="00691029" w:rsidP="00B50EB8">
      <w:pPr>
        <w:tabs>
          <w:tab w:val="left" w:pos="2835"/>
          <w:tab w:val="left" w:pos="2977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17085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Reinbestand sonstiges Nadelholz</w:t>
      </w:r>
      <w:r w:rsidR="000E0553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856689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Werkstatt</w:t>
      </w:r>
    </w:p>
    <w:p w:rsidR="00766A4D" w:rsidRPr="004A2BB8" w:rsidRDefault="00691029" w:rsidP="00C806AD">
      <w:pPr>
        <w:tabs>
          <w:tab w:val="left" w:pos="2835"/>
          <w:tab w:val="left" w:pos="2977"/>
          <w:tab w:val="left" w:pos="6379"/>
          <w:tab w:val="left" w:pos="7088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517120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792">
            <w:rPr>
              <w:rFonts w:ascii="MS Gothic" w:eastAsia="MS Gothic" w:hAnsi="MS Gothic" w:cs="Arial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Laubholz-Mischbestand</w:t>
      </w:r>
    </w:p>
    <w:p w:rsidR="00691029" w:rsidRPr="004A2BB8" w:rsidRDefault="00766A4D" w:rsidP="00EF1BEB">
      <w:pPr>
        <w:tabs>
          <w:tab w:val="left" w:pos="2835"/>
          <w:tab w:val="left" w:pos="6379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39897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792">
            <w:rPr>
              <w:rFonts w:ascii="MS Gothic" w:eastAsia="MS Gothic" w:hAnsi="MS Gothic" w:cs="Arial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Sonstiges</w:t>
      </w:r>
      <w:r w:rsidR="00C1383E" w:rsidRPr="004A2BB8">
        <w:rPr>
          <w:rFonts w:asciiTheme="minorHAnsi" w:hAnsiTheme="minorHAnsi" w:cs="Arial"/>
        </w:rPr>
        <w:t xml:space="preserve">: </w:t>
      </w:r>
      <w:r w:rsidR="00885EA3"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bookmarkStart w:id="2" w:name="_GoBack"/>
      <w:bookmarkEnd w:id="2"/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691029" w:rsidRPr="004A2BB8" w:rsidRDefault="00691029" w:rsidP="000E0553">
      <w:pPr>
        <w:tabs>
          <w:tab w:val="left" w:pos="2835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4E3685">
      <w:pPr>
        <w:ind w:left="284" w:hanging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Alter des Unfallbestandes :</w:t>
      </w:r>
      <w:r w:rsidRPr="004A2BB8">
        <w:rPr>
          <w:rFonts w:asciiTheme="minorHAnsi" w:hAnsiTheme="minorHAnsi" w:cs="Arial"/>
        </w:rPr>
        <w:tab/>
        <w:t xml:space="preserve">rund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  <w:r w:rsidRPr="004A2BB8">
        <w:rPr>
          <w:rFonts w:asciiTheme="minorHAnsi" w:hAnsiTheme="minorHAnsi" w:cs="Arial"/>
        </w:rPr>
        <w:t xml:space="preserve"> Jahre </w:t>
      </w:r>
    </w:p>
    <w:p w:rsidR="00691029" w:rsidRPr="004A2BB8" w:rsidRDefault="00691029" w:rsidP="00C806AD">
      <w:pPr>
        <w:ind w:left="284" w:hanging="284"/>
        <w:rPr>
          <w:rFonts w:asciiTheme="minorHAnsi" w:hAnsiTheme="minorHAnsi" w:cs="Arial"/>
        </w:rPr>
      </w:pPr>
    </w:p>
    <w:p w:rsidR="00691029" w:rsidRPr="004A2BB8" w:rsidRDefault="00691029">
      <w:pPr>
        <w:ind w:left="284" w:hanging="284"/>
        <w:rPr>
          <w:rFonts w:asciiTheme="minorHAnsi" w:hAnsiTheme="minorHAnsi" w:cs="Arial"/>
        </w:rPr>
      </w:pPr>
    </w:p>
    <w:p w:rsidR="00691029" w:rsidRPr="004A2BB8" w:rsidRDefault="006C139F">
      <w:pPr>
        <w:ind w:left="284" w:hanging="284"/>
        <w:rPr>
          <w:rFonts w:asciiTheme="minorHAnsi" w:hAnsiTheme="minorHAnsi" w:cs="Arial"/>
          <w:b/>
          <w:sz w:val="24"/>
        </w:rPr>
      </w:pPr>
      <w:r w:rsidRPr="004A2BB8">
        <w:rPr>
          <w:rFonts w:asciiTheme="minorHAnsi" w:hAnsiTheme="minorHAnsi" w:cs="Arial"/>
          <w:b/>
          <w:sz w:val="24"/>
        </w:rPr>
        <w:t>7</w:t>
      </w:r>
      <w:r w:rsidR="00691029" w:rsidRPr="004A2BB8">
        <w:rPr>
          <w:rFonts w:asciiTheme="minorHAnsi" w:hAnsiTheme="minorHAnsi" w:cs="Arial"/>
          <w:b/>
          <w:sz w:val="24"/>
        </w:rPr>
        <w:t>.</w:t>
      </w:r>
      <w:r w:rsidR="00691029" w:rsidRPr="004A2BB8">
        <w:rPr>
          <w:rFonts w:asciiTheme="minorHAnsi" w:hAnsiTheme="minorHAnsi" w:cs="Arial"/>
          <w:b/>
          <w:sz w:val="24"/>
        </w:rPr>
        <w:tab/>
        <w:t>Umgebungseinflüsse an der Unfallstelle</w:t>
      </w:r>
    </w:p>
    <w:p w:rsidR="00691029" w:rsidRPr="004A2BB8" w:rsidRDefault="00691029">
      <w:pPr>
        <w:ind w:left="284" w:hanging="284"/>
        <w:rPr>
          <w:rFonts w:asciiTheme="minorHAnsi" w:hAnsiTheme="minorHAnsi" w:cs="Arial"/>
          <w:b/>
          <w:sz w:val="24"/>
        </w:rPr>
      </w:pPr>
    </w:p>
    <w:p w:rsidR="00691029" w:rsidRPr="004A2BB8" w:rsidRDefault="00691029" w:rsidP="00B54FC4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Bewuchs: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682548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Keine oder geringe Behinderung</w:t>
      </w:r>
    </w:p>
    <w:p w:rsidR="00691029" w:rsidRPr="004A2BB8" w:rsidRDefault="00691029" w:rsidP="00B54FC4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65356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1B6D06" w:rsidRPr="004A2BB8">
        <w:rPr>
          <w:rFonts w:asciiTheme="minorHAnsi" w:hAnsiTheme="minorHAnsi" w:cs="Arial"/>
        </w:rPr>
        <w:t xml:space="preserve">Dichter, behindernder Bewuchs, </w:t>
      </w:r>
      <w:r w:rsidRPr="004A2BB8">
        <w:rPr>
          <w:rFonts w:asciiTheme="minorHAnsi" w:hAnsiTheme="minorHAnsi" w:cs="Arial"/>
        </w:rPr>
        <w:t>kniehoch</w:t>
      </w:r>
    </w:p>
    <w:p w:rsidR="00691029" w:rsidRPr="004A2BB8" w:rsidRDefault="00691029" w:rsidP="00B54FC4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65635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Dichter, behindernder Bewuchs</w:t>
      </w:r>
      <w:r w:rsidR="001B6D06" w:rsidRPr="004A2BB8">
        <w:rPr>
          <w:rFonts w:asciiTheme="minorHAnsi" w:hAnsiTheme="minorHAnsi" w:cs="Arial"/>
        </w:rPr>
        <w:t>,</w:t>
      </w:r>
      <w:r w:rsidR="00C1383E" w:rsidRPr="004A2BB8">
        <w:rPr>
          <w:rFonts w:asciiTheme="minorHAnsi" w:hAnsiTheme="minorHAnsi" w:cs="Arial"/>
        </w:rPr>
        <w:t xml:space="preserve"> </w:t>
      </w:r>
      <w:r w:rsidRPr="004A2BB8">
        <w:rPr>
          <w:rFonts w:asciiTheme="minorHAnsi" w:hAnsiTheme="minorHAnsi" w:cs="Arial"/>
        </w:rPr>
        <w:t>knie-</w:t>
      </w:r>
      <w:r w:rsidR="001B6D06" w:rsidRPr="004A2BB8">
        <w:rPr>
          <w:rFonts w:asciiTheme="minorHAnsi" w:hAnsiTheme="minorHAnsi" w:cs="Arial"/>
        </w:rPr>
        <w:t xml:space="preserve"> </w:t>
      </w:r>
      <w:r w:rsidRPr="004A2BB8">
        <w:rPr>
          <w:rFonts w:asciiTheme="minorHAnsi" w:hAnsiTheme="minorHAnsi" w:cs="Arial"/>
        </w:rPr>
        <w:t>bis mannshoch, Dornen und Schling-</w:t>
      </w:r>
    </w:p>
    <w:p w:rsidR="00691029" w:rsidRPr="004A2BB8" w:rsidRDefault="00691029" w:rsidP="00B54FC4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  <w:t xml:space="preserve">    gewächse, Reisig über kniehoch</w:t>
      </w:r>
    </w:p>
    <w:p w:rsidR="00435CB6" w:rsidRPr="004A2BB8" w:rsidRDefault="00691029" w:rsidP="00EF1BEB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628054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Dichter, behindernder Unterstand, über mannshoch bis 3</w:t>
      </w:r>
      <w:r w:rsidR="007E56DC" w:rsidRPr="004A2BB8">
        <w:rPr>
          <w:rFonts w:asciiTheme="minorHAnsi" w:hAnsiTheme="minorHAnsi" w:cs="Arial"/>
        </w:rPr>
        <w:t xml:space="preserve"> </w:t>
      </w:r>
      <w:r w:rsidRPr="004A2BB8">
        <w:rPr>
          <w:rFonts w:asciiTheme="minorHAnsi" w:hAnsiTheme="minorHAnsi" w:cs="Arial"/>
        </w:rPr>
        <w:t>m</w:t>
      </w:r>
      <w:r w:rsidRPr="004A2BB8">
        <w:rPr>
          <w:rFonts w:asciiTheme="minorHAnsi" w:hAnsiTheme="minorHAnsi" w:cs="Arial"/>
        </w:rPr>
        <w:tab/>
      </w:r>
    </w:p>
    <w:p w:rsidR="00691029" w:rsidRPr="004A2BB8" w:rsidRDefault="00691029" w:rsidP="00EF1BEB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59682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Dichter, behindernder Unterstand über 3</w:t>
      </w:r>
      <w:r w:rsidR="007E56DC" w:rsidRPr="004A2BB8">
        <w:rPr>
          <w:rFonts w:asciiTheme="minorHAnsi" w:hAnsiTheme="minorHAnsi" w:cs="Arial"/>
        </w:rPr>
        <w:t xml:space="preserve"> </w:t>
      </w:r>
      <w:r w:rsidRPr="004A2BB8">
        <w:rPr>
          <w:rFonts w:asciiTheme="minorHAnsi" w:hAnsiTheme="minorHAnsi" w:cs="Arial"/>
        </w:rPr>
        <w:t>m hoch</w:t>
      </w:r>
    </w:p>
    <w:p w:rsidR="00691029" w:rsidRPr="004A2BB8" w:rsidRDefault="00691029" w:rsidP="00B54FC4">
      <w:pPr>
        <w:tabs>
          <w:tab w:val="left" w:pos="2835"/>
        </w:tabs>
        <w:ind w:left="284"/>
        <w:rPr>
          <w:rFonts w:asciiTheme="minorHAnsi" w:hAnsiTheme="minorHAnsi" w:cs="Arial"/>
        </w:rPr>
      </w:pPr>
    </w:p>
    <w:p w:rsidR="00D1221C" w:rsidRPr="004A2BB8" w:rsidRDefault="00D1221C" w:rsidP="00B54FC4">
      <w:pPr>
        <w:tabs>
          <w:tab w:val="left" w:pos="2835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EF1BEB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Gelände: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719818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BE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Keine oder geringe Behinderung</w:t>
      </w:r>
    </w:p>
    <w:p w:rsidR="00691029" w:rsidRPr="004A2BB8" w:rsidRDefault="00691029" w:rsidP="00EF1BEB">
      <w:pPr>
        <w:tabs>
          <w:tab w:val="left" w:pos="2835"/>
          <w:tab w:val="left" w:pos="5103"/>
          <w:tab w:val="left" w:pos="7230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62150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 xml:space="preserve">Gräben u. ä. Bodenunebenheiten über knietief, wasserführende Gräben </w:t>
      </w:r>
    </w:p>
    <w:p w:rsidR="00691029" w:rsidRPr="004A2BB8" w:rsidRDefault="00C32359" w:rsidP="00EF1BEB">
      <w:pPr>
        <w:tabs>
          <w:tab w:val="left" w:pos="2835"/>
        </w:tabs>
        <w:ind w:left="3150" w:hanging="2866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628903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BE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bis 1</w:t>
      </w:r>
      <w:r w:rsidRPr="004A2BB8">
        <w:rPr>
          <w:rFonts w:asciiTheme="minorHAnsi" w:hAnsiTheme="minorHAnsi" w:cs="Arial"/>
        </w:rPr>
        <w:t xml:space="preserve"> </w:t>
      </w:r>
      <w:r w:rsidR="00691029" w:rsidRPr="004A2BB8">
        <w:rPr>
          <w:rFonts w:asciiTheme="minorHAnsi" w:hAnsiTheme="minorHAnsi" w:cs="Arial"/>
        </w:rPr>
        <w:t>m breit</w:t>
      </w:r>
    </w:p>
    <w:p w:rsidR="00691029" w:rsidRPr="004A2BB8" w:rsidRDefault="00691029" w:rsidP="00EF1BEB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571466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Wasserführende Gräben über 1</w:t>
      </w:r>
      <w:r w:rsidR="007E56DC" w:rsidRPr="004A2BB8">
        <w:rPr>
          <w:rFonts w:asciiTheme="minorHAnsi" w:hAnsiTheme="minorHAnsi" w:cs="Arial"/>
        </w:rPr>
        <w:t xml:space="preserve"> </w:t>
      </w:r>
      <w:r w:rsidRPr="004A2BB8">
        <w:rPr>
          <w:rFonts w:asciiTheme="minorHAnsi" w:hAnsiTheme="minorHAnsi" w:cs="Arial"/>
        </w:rPr>
        <w:t>m breit, sumpfiges Gelände</w:t>
      </w:r>
    </w:p>
    <w:p w:rsidR="00691029" w:rsidRPr="004A2BB8" w:rsidRDefault="00691029" w:rsidP="00EF1BEB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725720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Flächenweise behindernde Steine</w:t>
      </w:r>
    </w:p>
    <w:p w:rsidR="00691029" w:rsidRPr="004A2BB8" w:rsidRDefault="00691029" w:rsidP="00EF1BEB">
      <w:pPr>
        <w:tabs>
          <w:tab w:val="left" w:pos="2835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184625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83E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Blocküberlagerung</w:t>
      </w:r>
    </w:p>
    <w:p w:rsidR="005E6C08" w:rsidRPr="004A2BB8" w:rsidRDefault="005E6C08" w:rsidP="00B50EB8">
      <w:pPr>
        <w:tabs>
          <w:tab w:val="left" w:pos="2835"/>
          <w:tab w:val="left" w:pos="5103"/>
        </w:tabs>
        <w:ind w:left="284"/>
        <w:rPr>
          <w:rFonts w:asciiTheme="minorHAnsi" w:hAnsiTheme="minorHAnsi" w:cs="Arial"/>
        </w:rPr>
      </w:pPr>
    </w:p>
    <w:p w:rsidR="00D1221C" w:rsidRPr="004A2BB8" w:rsidRDefault="00D1221C" w:rsidP="00B50EB8">
      <w:pPr>
        <w:tabs>
          <w:tab w:val="left" w:pos="2835"/>
          <w:tab w:val="left" w:pos="5103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  <w:b/>
        </w:rPr>
      </w:pPr>
      <w:r w:rsidRPr="004A2BB8">
        <w:rPr>
          <w:rFonts w:asciiTheme="minorHAnsi" w:hAnsiTheme="minorHAnsi" w:cs="Arial"/>
        </w:rPr>
        <w:t>Neigung des Ge</w:t>
      </w:r>
      <w:r w:rsidR="00522FFF" w:rsidRPr="004A2BB8">
        <w:rPr>
          <w:rFonts w:asciiTheme="minorHAnsi" w:hAnsiTheme="minorHAnsi" w:cs="Arial"/>
        </w:rPr>
        <w:t>ländes: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694655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83E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0 - 15 %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973565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EB8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36 - 50 %</w:t>
      </w:r>
    </w:p>
    <w:p w:rsidR="00691029" w:rsidRPr="004A2BB8" w:rsidRDefault="00691029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  <w:b/>
        </w:rPr>
        <w:tab/>
      </w:r>
      <w:sdt>
        <w:sdtPr>
          <w:rPr>
            <w:rFonts w:asciiTheme="minorHAnsi" w:hAnsiTheme="minorHAnsi" w:cs="Arial"/>
          </w:rPr>
          <w:id w:val="67700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16 - 35 %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31444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&gt;50 %</w:t>
      </w:r>
    </w:p>
    <w:p w:rsidR="00691029" w:rsidRPr="004A2BB8" w:rsidRDefault="00691029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435CB6" w:rsidRPr="004A2BB8" w:rsidRDefault="00691029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Bodenzustand: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634367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Trocken</w:t>
      </w:r>
      <w:r w:rsidR="007343F3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5181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7E56DC" w:rsidRPr="004A2BB8">
        <w:rPr>
          <w:rFonts w:asciiTheme="minorHAnsi" w:hAnsiTheme="minorHAnsi" w:cs="Arial"/>
        </w:rPr>
        <w:t>Naß</w:t>
      </w:r>
      <w:r w:rsidR="007E56DC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330210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87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7E56DC" w:rsidRPr="004A2BB8">
        <w:rPr>
          <w:rFonts w:asciiTheme="minorHAnsi" w:hAnsiTheme="minorHAnsi" w:cs="Arial"/>
        </w:rPr>
        <w:t>Gefroren</w:t>
      </w:r>
    </w:p>
    <w:p w:rsidR="00691029" w:rsidRPr="004A2BB8" w:rsidRDefault="00691029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7207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7E56DC" w:rsidRPr="004A2BB8">
        <w:rPr>
          <w:rFonts w:asciiTheme="minorHAnsi" w:hAnsiTheme="minorHAnsi" w:cs="Arial"/>
        </w:rPr>
        <w:t>Schneeglätte</w:t>
      </w:r>
      <w:r w:rsidR="00A87875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41035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Eisglätte</w:t>
      </w:r>
    </w:p>
    <w:p w:rsidR="005E6C08" w:rsidRPr="004A2BB8" w:rsidRDefault="005E6C08" w:rsidP="000E0553">
      <w:pPr>
        <w:tabs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Schneehöhe:</w:t>
      </w:r>
      <w:r w:rsidRPr="004A2BB8">
        <w:rPr>
          <w:rFonts w:asciiTheme="minorHAnsi" w:hAnsiTheme="minorHAnsi" w:cs="Arial"/>
        </w:rPr>
        <w:tab/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  <w:r w:rsidRPr="004A2BB8">
        <w:rPr>
          <w:rFonts w:asciiTheme="minorHAnsi" w:hAnsiTheme="minorHAnsi" w:cs="Arial"/>
        </w:rPr>
        <w:t xml:space="preserve"> cm</w:t>
      </w:r>
    </w:p>
    <w:p w:rsidR="005E6C08" w:rsidRPr="004A2BB8" w:rsidRDefault="005E6C08" w:rsidP="000E0553">
      <w:pPr>
        <w:tabs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Niederschlag: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222260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Kein Niederschlag</w:t>
      </w:r>
      <w:r w:rsidR="00A87875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485357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Hagel</w:t>
      </w:r>
      <w:r w:rsidR="00A87875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22171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Schneefall</w:t>
      </w:r>
    </w:p>
    <w:p w:rsidR="00766A4D" w:rsidRPr="004A2BB8" w:rsidRDefault="00691029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339622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 xml:space="preserve">Regen </w:t>
      </w:r>
      <w:r w:rsidR="00EF1BEB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230727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 xml:space="preserve">Graupel </w:t>
      </w:r>
      <w:r w:rsidR="00EF1BEB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108022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Schneeregen</w:t>
      </w:r>
    </w:p>
    <w:p w:rsidR="00691029" w:rsidRPr="004A2BB8" w:rsidRDefault="00691029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95151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6AD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Nebel</w:t>
      </w:r>
    </w:p>
    <w:p w:rsidR="005E6C08" w:rsidRPr="004A2BB8" w:rsidRDefault="005E6C08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Bewölkung: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382467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Keine Bewölkung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09385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Mäßige Bewölkung</w:t>
      </w:r>
      <w:r w:rsidR="00A87875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856843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Starke Bewölkung</w:t>
      </w:r>
    </w:p>
    <w:p w:rsidR="005E6C08" w:rsidRPr="004A2BB8" w:rsidRDefault="005E6C08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Wind: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512876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Windstille</w:t>
      </w:r>
      <w:r w:rsidR="00A87875" w:rsidRPr="004A2BB8">
        <w:rPr>
          <w:rFonts w:asciiTheme="minorHAnsi" w:hAnsiTheme="minorHAnsi" w:cs="Arial"/>
        </w:rPr>
        <w:tab/>
      </w:r>
      <w:r w:rsidRPr="004A2BB8">
        <w:rPr>
          <w:rFonts w:asciiTheme="minorHAnsi" w:hAnsiTheme="minorHAnsi" w:cs="Arial"/>
        </w:rPr>
        <w:t xml:space="preserve"> </w:t>
      </w:r>
      <w:sdt>
        <w:sdtPr>
          <w:rPr>
            <w:rFonts w:asciiTheme="minorHAnsi" w:hAnsiTheme="minorHAnsi" w:cs="Arial"/>
          </w:rPr>
          <w:id w:val="1272519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Leichter Wind</w:t>
      </w:r>
      <w:r w:rsidR="00A87875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465390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Starker Wind</w:t>
      </w:r>
    </w:p>
    <w:p w:rsidR="005E6C08" w:rsidRPr="004A2BB8" w:rsidRDefault="005E6C08" w:rsidP="000E0553">
      <w:pPr>
        <w:tabs>
          <w:tab w:val="left" w:pos="2835"/>
          <w:tab w:val="left" w:pos="2977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0E0553">
      <w:pPr>
        <w:tabs>
          <w:tab w:val="left" w:pos="2835"/>
          <w:tab w:val="left" w:pos="4962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Lufttemperatur: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963268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CE60DE" w:rsidRPr="004A2BB8">
        <w:rPr>
          <w:rFonts w:asciiTheme="minorHAnsi" w:hAnsiTheme="minorHAnsi" w:cs="Arial"/>
        </w:rPr>
        <w:t>= 0° oder u</w:t>
      </w:r>
      <w:r w:rsidRPr="004A2BB8">
        <w:rPr>
          <w:rFonts w:asciiTheme="minorHAnsi" w:hAnsiTheme="minorHAnsi" w:cs="Arial"/>
        </w:rPr>
        <w:t>nter 0°C</w:t>
      </w:r>
      <w:r w:rsidR="00C32359" w:rsidRPr="004A2BB8">
        <w:rPr>
          <w:rFonts w:asciiTheme="minorHAnsi" w:hAnsiTheme="minorHAnsi" w:cs="Arial"/>
        </w:rPr>
        <w:tab/>
        <w:t xml:space="preserve">  </w:t>
      </w:r>
      <w:sdt>
        <w:sdtPr>
          <w:rPr>
            <w:rFonts w:asciiTheme="minorHAnsi" w:hAnsiTheme="minorHAnsi" w:cs="Arial"/>
          </w:rPr>
          <w:id w:val="-213593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1 bis 25°C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305899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92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Über 25°C</w:t>
      </w:r>
    </w:p>
    <w:p w:rsidR="00691029" w:rsidRPr="004A2BB8" w:rsidRDefault="005E6C08" w:rsidP="000E0553">
      <w:pPr>
        <w:tabs>
          <w:tab w:val="left" w:pos="2977"/>
          <w:tab w:val="left" w:pos="5103"/>
          <w:tab w:val="left" w:pos="7230"/>
          <w:tab w:val="left" w:pos="7371"/>
        </w:tabs>
        <w:ind w:left="284" w:hanging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  <w:b/>
          <w:sz w:val="24"/>
        </w:rPr>
        <w:br w:type="page"/>
      </w:r>
      <w:r w:rsidR="006C139F" w:rsidRPr="004A2BB8">
        <w:rPr>
          <w:rFonts w:asciiTheme="minorHAnsi" w:hAnsiTheme="minorHAnsi" w:cs="Arial"/>
          <w:b/>
          <w:sz w:val="24"/>
        </w:rPr>
        <w:t>8</w:t>
      </w:r>
      <w:r w:rsidR="00691029" w:rsidRPr="004A2BB8">
        <w:rPr>
          <w:rFonts w:asciiTheme="minorHAnsi" w:hAnsiTheme="minorHAnsi" w:cs="Arial"/>
          <w:b/>
          <w:sz w:val="24"/>
        </w:rPr>
        <w:t>.</w:t>
      </w:r>
      <w:r w:rsidR="00691029" w:rsidRPr="004A2BB8">
        <w:rPr>
          <w:rFonts w:asciiTheme="minorHAnsi" w:hAnsiTheme="minorHAnsi" w:cs="Arial"/>
          <w:b/>
          <w:sz w:val="24"/>
        </w:rPr>
        <w:tab/>
        <w:t>Entlohnung zum Unfallzeitpunkt</w:t>
      </w:r>
    </w:p>
    <w:p w:rsidR="00691029" w:rsidRPr="004A2BB8" w:rsidRDefault="00691029" w:rsidP="00B54FC4">
      <w:pPr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Lohnart: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600022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F9C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Stücklohn</w:t>
      </w:r>
      <w:r w:rsidR="00885EA3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6987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3517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Prämienlohn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592084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55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C32359" w:rsidRPr="004A2BB8">
        <w:rPr>
          <w:rFonts w:asciiTheme="minorHAnsi" w:hAnsiTheme="minorHAnsi" w:cs="Arial"/>
        </w:rPr>
        <w:t>Ausbildungsvergütung</w:t>
      </w:r>
    </w:p>
    <w:p w:rsidR="00691029" w:rsidRPr="004A2BB8" w:rsidRDefault="00691029" w:rsidP="00A87875">
      <w:pPr>
        <w:tabs>
          <w:tab w:val="left" w:pos="2835"/>
          <w:tab w:val="left" w:pos="2977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50011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3517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Monatslohn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716193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F9C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C32359" w:rsidRPr="004A2BB8">
        <w:rPr>
          <w:rFonts w:asciiTheme="minorHAnsi" w:hAnsiTheme="minorHAnsi" w:cs="Arial"/>
        </w:rPr>
        <w:t>Zeitlohn</w:t>
      </w:r>
      <w:r w:rsidRPr="004A2BB8">
        <w:rPr>
          <w:rFonts w:asciiTheme="minorHAnsi" w:hAnsiTheme="minorHAnsi" w:cs="Arial"/>
        </w:rPr>
        <w:tab/>
      </w:r>
    </w:p>
    <w:p w:rsidR="005E6C08" w:rsidRPr="004A2BB8" w:rsidRDefault="005E6C08" w:rsidP="00A87875">
      <w:pPr>
        <w:tabs>
          <w:tab w:val="left" w:pos="2835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</w:p>
    <w:p w:rsidR="005E6C08" w:rsidRPr="004A2BB8" w:rsidRDefault="005E6C08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C139F" w:rsidP="000E0553">
      <w:pPr>
        <w:tabs>
          <w:tab w:val="left" w:pos="2977"/>
          <w:tab w:val="left" w:pos="5103"/>
          <w:tab w:val="left" w:pos="7371"/>
        </w:tabs>
        <w:ind w:left="284" w:hanging="284"/>
        <w:rPr>
          <w:rFonts w:asciiTheme="minorHAnsi" w:hAnsiTheme="minorHAnsi" w:cs="Arial"/>
          <w:b/>
          <w:sz w:val="24"/>
        </w:rPr>
      </w:pPr>
      <w:r w:rsidRPr="004A2BB8">
        <w:rPr>
          <w:rFonts w:asciiTheme="minorHAnsi" w:hAnsiTheme="minorHAnsi" w:cs="Arial"/>
          <w:b/>
          <w:sz w:val="24"/>
        </w:rPr>
        <w:t>9</w:t>
      </w:r>
      <w:r w:rsidR="00691029" w:rsidRPr="004A2BB8">
        <w:rPr>
          <w:rFonts w:asciiTheme="minorHAnsi" w:hAnsiTheme="minorHAnsi" w:cs="Arial"/>
          <w:b/>
          <w:sz w:val="24"/>
        </w:rPr>
        <w:t>. Angaben zur Tätigkeit</w:t>
      </w:r>
    </w:p>
    <w:p w:rsidR="00CF048A" w:rsidRPr="004A2BB8" w:rsidRDefault="00CF048A" w:rsidP="000E0553">
      <w:pPr>
        <w:tabs>
          <w:tab w:val="left" w:pos="2977"/>
          <w:tab w:val="left" w:pos="5103"/>
          <w:tab w:val="left" w:pos="7371"/>
        </w:tabs>
        <w:ind w:left="284" w:hanging="284"/>
        <w:rPr>
          <w:rFonts w:asciiTheme="minorHAnsi" w:hAnsiTheme="minorHAnsi" w:cs="Arial"/>
          <w:b/>
          <w:sz w:val="24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Hiebsart:</w:t>
      </w:r>
      <w:r w:rsidR="001D276A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89153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3517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Endnutzung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421098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3517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Vornutzung</w:t>
      </w:r>
    </w:p>
    <w:p w:rsidR="00691029" w:rsidRPr="004A2BB8" w:rsidRDefault="00691029" w:rsidP="00A87875">
      <w:pPr>
        <w:tabs>
          <w:tab w:val="left" w:pos="2977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</w:p>
    <w:p w:rsidR="005E6C08" w:rsidRPr="004A2BB8" w:rsidRDefault="005E6C08" w:rsidP="00A87875">
      <w:pPr>
        <w:tabs>
          <w:tab w:val="left" w:pos="2835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</w:p>
    <w:p w:rsidR="005303FF" w:rsidRPr="004A2BB8" w:rsidRDefault="00691029" w:rsidP="00A87875">
      <w:pPr>
        <w:tabs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Kalamitätshieb: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395096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76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Keine Kalamität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567109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3517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Käferholz</w:t>
      </w:r>
      <w:r w:rsidRPr="004A2BB8">
        <w:rPr>
          <w:rFonts w:asciiTheme="minorHAnsi" w:hAnsiTheme="minorHAnsi" w:cs="Arial"/>
        </w:rPr>
        <w:tab/>
      </w:r>
      <w:r w:rsidRPr="004A2BB8">
        <w:rPr>
          <w:rFonts w:asciiTheme="minorHAnsi" w:hAnsiTheme="minorHAnsi" w:cs="Arial"/>
        </w:rPr>
        <w:tab/>
      </w:r>
      <w:r w:rsidR="00392904" w:rsidRPr="004A2BB8">
        <w:rPr>
          <w:rFonts w:asciiTheme="minorHAnsi" w:hAnsiTheme="minorHAnsi" w:cs="Arial"/>
        </w:rPr>
        <w:t xml:space="preserve"> </w:t>
      </w:r>
    </w:p>
    <w:p w:rsidR="005303FF" w:rsidRPr="004A2BB8" w:rsidRDefault="00691029" w:rsidP="00A87875">
      <w:pPr>
        <w:tabs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17040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3517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Windwurf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860805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3517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Schneebruch</w:t>
      </w:r>
      <w:r w:rsidR="00392904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78558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04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4A2925" w:rsidRPr="004A2BB8">
        <w:rPr>
          <w:rFonts w:asciiTheme="minorHAnsi" w:hAnsiTheme="minorHAnsi" w:cs="Arial"/>
        </w:rPr>
        <w:t>S</w:t>
      </w:r>
      <w:r w:rsidR="005303FF" w:rsidRPr="004A2BB8">
        <w:rPr>
          <w:rFonts w:asciiTheme="minorHAnsi" w:hAnsiTheme="minorHAnsi" w:cs="Arial"/>
        </w:rPr>
        <w:t>chneedruck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5E6C08" w:rsidRPr="004A2BB8" w:rsidRDefault="005E6C08" w:rsidP="00A87875">
      <w:pPr>
        <w:tabs>
          <w:tab w:val="left" w:pos="2835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Arbeitsverfahren: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603811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E4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Standardarbeitsverfahren EST/PST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437442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Seilwindenunterstütztes Verfahren</w:t>
      </w:r>
    </w:p>
    <w:p w:rsidR="00691029" w:rsidRPr="004A2BB8" w:rsidRDefault="00691029" w:rsidP="00A87875">
      <w:pPr>
        <w:tabs>
          <w:tab w:val="left" w:pos="2835"/>
          <w:tab w:val="left" w:pos="2977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780065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E4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Vollernter</w:t>
      </w:r>
      <w:r w:rsidRPr="004A2BB8">
        <w:rPr>
          <w:rFonts w:asciiTheme="minorHAnsi" w:hAnsiTheme="minorHAnsi" w:cs="Arial"/>
        </w:rPr>
        <w:tab/>
      </w:r>
      <w:r w:rsidR="00625595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0211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Seilkran</w:t>
      </w:r>
    </w:p>
    <w:p w:rsidR="0047725D" w:rsidRPr="004A2BB8" w:rsidRDefault="0047725D" w:rsidP="00A87875">
      <w:pPr>
        <w:tabs>
          <w:tab w:val="left" w:pos="2835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20926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8A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 xml:space="preserve">Sonstiges: 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47725D" w:rsidRPr="004A2BB8" w:rsidRDefault="0047725D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5E6C08" w:rsidRPr="004A2BB8" w:rsidRDefault="005E6C08" w:rsidP="00A87875">
      <w:pPr>
        <w:tabs>
          <w:tab w:val="left" w:pos="2835"/>
          <w:tab w:val="left" w:pos="2977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Holzernteabschnitt: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742710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04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Baum aufsuchen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930496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04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Vermessen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02716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Zusammenlegen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7818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04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Fällen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66474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04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Einschneiden</w:t>
      </w:r>
      <w:r w:rsidR="002F1593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05296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Entzerren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355072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04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Zufallbringen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809397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Vorliefern</w:t>
      </w:r>
      <w:r w:rsidR="002F1593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7882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Rücken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516465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04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Entasten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136407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Aufsetzen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632912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Poltern</w:t>
      </w:r>
    </w:p>
    <w:p w:rsidR="007343F3" w:rsidRPr="004A2BB8" w:rsidRDefault="00691029" w:rsidP="00A87875">
      <w:pPr>
        <w:tabs>
          <w:tab w:val="left" w:pos="2835"/>
          <w:tab w:val="left" w:pos="2977"/>
          <w:tab w:val="left" w:pos="5103"/>
          <w:tab w:val="left" w:pos="5670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87908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04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BF2DB3" w:rsidRPr="004A2BB8">
        <w:rPr>
          <w:rFonts w:asciiTheme="minorHAnsi" w:hAnsiTheme="minorHAnsi" w:cs="Arial"/>
        </w:rPr>
        <w:t>Wenden</w:t>
      </w:r>
    </w:p>
    <w:p w:rsidR="00691029" w:rsidRPr="004A2BB8" w:rsidRDefault="007343F3" w:rsidP="00F908AB">
      <w:pPr>
        <w:tabs>
          <w:tab w:val="left" w:pos="2835"/>
          <w:tab w:val="left" w:pos="2977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220025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04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 xml:space="preserve">Sonstiges: 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8A35BE" w:rsidRPr="004A2BB8" w:rsidRDefault="008A35BE" w:rsidP="00A87875">
      <w:pPr>
        <w:tabs>
          <w:tab w:val="left" w:pos="2835"/>
          <w:tab w:val="left" w:pos="2977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5E6C08" w:rsidRPr="004A2BB8" w:rsidRDefault="005E6C08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Bestandesbegründung: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858963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Schlagräumung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395521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Saat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789200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Zaunbau</w:t>
      </w:r>
    </w:p>
    <w:p w:rsidR="00691029" w:rsidRPr="004A2BB8" w:rsidRDefault="00691029" w:rsidP="000E0553">
      <w:pPr>
        <w:tabs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90915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Bodenvorbereitung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8748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Kulturpflege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eastAsia="MS Gothic" w:hAnsiTheme="minorHAnsi" w:cs="Arial"/>
          </w:rPr>
          <w:id w:val="211957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Zaunabbau</w:t>
      </w:r>
      <w:r w:rsidRPr="004A2BB8">
        <w:rPr>
          <w:rFonts w:asciiTheme="minorHAnsi" w:hAnsiTheme="minorHAnsi" w:cs="Arial"/>
        </w:rPr>
        <w:tab/>
      </w:r>
    </w:p>
    <w:p w:rsidR="007343F3" w:rsidRPr="004A2BB8" w:rsidRDefault="00691029" w:rsidP="00A87875">
      <w:pPr>
        <w:tabs>
          <w:tab w:val="left" w:pos="2835"/>
          <w:tab w:val="left" w:pos="2977"/>
          <w:tab w:val="left" w:pos="5103"/>
          <w:tab w:val="left" w:pos="5387"/>
          <w:tab w:val="left" w:pos="5670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818843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593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Pflanzung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987537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Jungwuchspflege</w:t>
      </w:r>
      <w:r w:rsidRPr="004A2BB8">
        <w:rPr>
          <w:rFonts w:asciiTheme="minorHAnsi" w:hAnsiTheme="minorHAnsi" w:cs="Arial"/>
        </w:rPr>
        <w:tab/>
      </w:r>
    </w:p>
    <w:p w:rsidR="00691029" w:rsidRPr="004A2BB8" w:rsidRDefault="007343F3" w:rsidP="00A87875">
      <w:pPr>
        <w:tabs>
          <w:tab w:val="left" w:pos="2835"/>
          <w:tab w:val="left" w:pos="5103"/>
          <w:tab w:val="left" w:pos="5670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757321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Sonstiges:</w:t>
      </w:r>
      <w:r w:rsidR="00246ACE" w:rsidRPr="004A2BB8">
        <w:rPr>
          <w:rFonts w:asciiTheme="minorHAnsi" w:hAnsiTheme="minorHAnsi" w:cs="Arial"/>
        </w:rPr>
        <w:t xml:space="preserve"> </w:t>
      </w:r>
      <w:r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691029" w:rsidRPr="004A2BB8" w:rsidRDefault="00691029" w:rsidP="00A87875">
      <w:pPr>
        <w:tabs>
          <w:tab w:val="left" w:pos="2127"/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8A35BE" w:rsidRPr="004A2BB8" w:rsidRDefault="008A35BE" w:rsidP="00A87875">
      <w:pPr>
        <w:tabs>
          <w:tab w:val="left" w:pos="2127"/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7B4BD3" w:rsidRPr="004A2BB8" w:rsidRDefault="00691029" w:rsidP="00A87875">
      <w:pPr>
        <w:tabs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Bestandespflege: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887177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Mechanisch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5073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Wertästung</w:t>
      </w:r>
      <w:r w:rsidR="007B4BD3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32285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 xml:space="preserve"> Motormanuell</w:t>
      </w:r>
      <w:r w:rsidRPr="004A2BB8">
        <w:rPr>
          <w:rFonts w:asciiTheme="minorHAnsi" w:hAnsiTheme="minorHAnsi" w:cs="Arial"/>
        </w:rPr>
        <w:tab/>
      </w:r>
    </w:p>
    <w:p w:rsidR="00691029" w:rsidRPr="004A2BB8" w:rsidRDefault="007B4BD3" w:rsidP="00A87875">
      <w:pPr>
        <w:tabs>
          <w:tab w:val="left" w:pos="2835"/>
          <w:tab w:val="left" w:pos="5103"/>
          <w:tab w:val="left" w:pos="5670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546914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Sonstiges:</w:t>
      </w:r>
      <w:r w:rsidR="00246ACE" w:rsidRPr="004A2BB8">
        <w:rPr>
          <w:rFonts w:asciiTheme="minorHAnsi" w:hAnsiTheme="minorHAnsi" w:cs="Arial"/>
        </w:rPr>
        <w:t xml:space="preserve"> </w:t>
      </w:r>
      <w:r w:rsidR="00691029"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691029" w:rsidRPr="004A2BB8" w:rsidRDefault="00691029" w:rsidP="00A87875">
      <w:pPr>
        <w:tabs>
          <w:tab w:val="left" w:pos="2127"/>
          <w:tab w:val="left" w:pos="2835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</w:p>
    <w:p w:rsidR="008A35BE" w:rsidRPr="004A2BB8" w:rsidRDefault="008A35BE" w:rsidP="00A87875">
      <w:pPr>
        <w:tabs>
          <w:tab w:val="left" w:pos="2127"/>
          <w:tab w:val="left" w:pos="2835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2977"/>
          <w:tab w:val="left" w:pos="5103"/>
          <w:tab w:val="left" w:pos="5670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Sonstige Arbeit:</w:t>
      </w:r>
      <w:r w:rsidR="00A410DA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737006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Wegebau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40629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Reperatur/Wartung/Pflege</w:t>
      </w:r>
    </w:p>
    <w:p w:rsidR="007220E8" w:rsidRPr="004A2BB8" w:rsidRDefault="00691029" w:rsidP="000E0553">
      <w:pPr>
        <w:tabs>
          <w:tab w:val="left" w:pos="2835"/>
          <w:tab w:val="left" w:pos="2977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62849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17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Düngung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72480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Transport</w:t>
      </w:r>
    </w:p>
    <w:p w:rsidR="007220E8" w:rsidRPr="004A2BB8" w:rsidRDefault="00691029" w:rsidP="00A87875">
      <w:pPr>
        <w:tabs>
          <w:tab w:val="left" w:pos="2835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64072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7220E8" w:rsidRPr="004A2BB8">
        <w:rPr>
          <w:rFonts w:asciiTheme="minorHAnsi" w:hAnsiTheme="minorHAnsi" w:cs="Arial"/>
        </w:rPr>
        <w:t xml:space="preserve">Sonstiges: </w:t>
      </w:r>
      <w:r w:rsidR="00246ACE"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127"/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</w:rPr>
      </w:pPr>
    </w:p>
    <w:p w:rsidR="00691029" w:rsidRPr="004A2BB8" w:rsidRDefault="00AD6B80" w:rsidP="00A87875">
      <w:pPr>
        <w:tabs>
          <w:tab w:val="left" w:pos="2835"/>
          <w:tab w:val="left" w:pos="5103"/>
          <w:tab w:val="left" w:pos="7088"/>
          <w:tab w:val="left" w:pos="7371"/>
        </w:tabs>
        <w:ind w:left="284" w:hanging="284"/>
        <w:rPr>
          <w:rFonts w:asciiTheme="minorHAnsi" w:hAnsiTheme="minorHAnsi" w:cs="Arial"/>
          <w:b/>
          <w:sz w:val="24"/>
        </w:rPr>
      </w:pPr>
      <w:r w:rsidRPr="004A2BB8">
        <w:rPr>
          <w:rFonts w:asciiTheme="minorHAnsi" w:hAnsiTheme="minorHAnsi" w:cs="Arial"/>
          <w:b/>
          <w:sz w:val="24"/>
        </w:rPr>
        <w:t>1</w:t>
      </w:r>
      <w:r w:rsidR="006C139F" w:rsidRPr="004A2BB8">
        <w:rPr>
          <w:rFonts w:asciiTheme="minorHAnsi" w:hAnsiTheme="minorHAnsi" w:cs="Arial"/>
          <w:b/>
          <w:sz w:val="24"/>
        </w:rPr>
        <w:t>0</w:t>
      </w:r>
      <w:r w:rsidR="00691029" w:rsidRPr="004A2BB8">
        <w:rPr>
          <w:rFonts w:asciiTheme="minorHAnsi" w:hAnsiTheme="minorHAnsi" w:cs="Arial"/>
          <w:b/>
          <w:sz w:val="24"/>
        </w:rPr>
        <w:t xml:space="preserve">. Angaben zum unfallauslösenden Gegenstand 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088"/>
          <w:tab w:val="left" w:pos="7371"/>
        </w:tabs>
        <w:ind w:left="284" w:hanging="284"/>
        <w:rPr>
          <w:rFonts w:asciiTheme="minorHAnsi" w:hAnsiTheme="minorHAnsi" w:cs="Arial"/>
          <w:b/>
          <w:sz w:val="24"/>
        </w:rPr>
      </w:pPr>
    </w:p>
    <w:p w:rsidR="001B6D06" w:rsidRPr="004A2BB8" w:rsidRDefault="00691029" w:rsidP="00A87875">
      <w:pPr>
        <w:tabs>
          <w:tab w:val="left" w:pos="2835"/>
          <w:tab w:val="left" w:pos="5103"/>
          <w:tab w:val="left" w:pos="7371"/>
        </w:tabs>
        <w:ind w:left="1416" w:hanging="1132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Gegenstand</w:t>
      </w:r>
      <w:r w:rsidR="001B6D06" w:rsidRPr="004A2BB8">
        <w:rPr>
          <w:rFonts w:asciiTheme="minorHAnsi" w:hAnsiTheme="minorHAnsi" w:cs="Arial"/>
        </w:rPr>
        <w:t xml:space="preserve"> 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48594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6D06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Äste, Zweige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92642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6D06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Späne</w:t>
      </w:r>
      <w:r w:rsidR="001B6D06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71153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6D06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1B6D06" w:rsidRPr="004A2BB8">
        <w:rPr>
          <w:rFonts w:asciiTheme="minorHAnsi" w:hAnsiTheme="minorHAnsi" w:cs="Arial"/>
        </w:rPr>
        <w:t>Pflanzenteile, (Dornen, Stachel)</w:t>
      </w:r>
    </w:p>
    <w:p w:rsidR="003A08FB" w:rsidRPr="004A2BB8" w:rsidRDefault="001B6D06" w:rsidP="00A87875">
      <w:pPr>
        <w:tabs>
          <w:tab w:val="left" w:pos="2835"/>
          <w:tab w:val="left" w:pos="5103"/>
          <w:tab w:val="left" w:pos="7371"/>
        </w:tabs>
        <w:ind w:left="1416" w:hanging="1132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r w:rsidR="00691029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6739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3A08FB" w:rsidRPr="004A2BB8">
        <w:rPr>
          <w:rFonts w:asciiTheme="minorHAnsi" w:hAnsiTheme="minorHAnsi" w:cs="Arial"/>
        </w:rPr>
        <w:t>S</w:t>
      </w:r>
      <w:r w:rsidRPr="004A2BB8">
        <w:rPr>
          <w:rFonts w:asciiTheme="minorHAnsi" w:hAnsiTheme="minorHAnsi" w:cs="Arial"/>
        </w:rPr>
        <w:t>taub</w:t>
      </w:r>
      <w:r w:rsidR="003A08FB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551914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Baumteile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82370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0D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Splitter</w:t>
      </w:r>
      <w:r w:rsidR="00691029" w:rsidRPr="004A2BB8">
        <w:rPr>
          <w:rFonts w:asciiTheme="minorHAnsi" w:hAnsiTheme="minorHAnsi" w:cs="Arial"/>
        </w:rPr>
        <w:tab/>
      </w:r>
    </w:p>
    <w:p w:rsidR="005E6C08" w:rsidRPr="004A2BB8" w:rsidRDefault="003A08FB" w:rsidP="001B6D06">
      <w:pPr>
        <w:tabs>
          <w:tab w:val="left" w:pos="2835"/>
          <w:tab w:val="left" w:pos="5103"/>
          <w:tab w:val="left" w:pos="7371"/>
        </w:tabs>
        <w:ind w:left="1416" w:hanging="1132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r w:rsidR="001B6D06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711992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782223" w:rsidRPr="004A2BB8">
        <w:rPr>
          <w:rFonts w:asciiTheme="minorHAnsi" w:hAnsiTheme="minorHAnsi" w:cs="Arial"/>
        </w:rPr>
        <w:t>Sonstiges:</w:t>
      </w:r>
      <w:r w:rsidR="00C1383E" w:rsidRPr="004A2BB8">
        <w:rPr>
          <w:rFonts w:asciiTheme="minorHAnsi" w:hAnsiTheme="minorHAnsi" w:cs="Arial"/>
        </w:rPr>
        <w:t xml:space="preserve"> </w:t>
      </w:r>
      <w:r w:rsidR="00782223"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A410DA" w:rsidRPr="004A2BB8" w:rsidRDefault="00A410DA" w:rsidP="00A87875">
      <w:pPr>
        <w:tabs>
          <w:tab w:val="left" w:pos="2977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</w:p>
    <w:p w:rsidR="00A410DA" w:rsidRPr="004A2BB8" w:rsidRDefault="00A410DA" w:rsidP="00A87875">
      <w:pPr>
        <w:tabs>
          <w:tab w:val="left" w:pos="2977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127"/>
          <w:tab w:val="left" w:pos="2835"/>
          <w:tab w:val="left" w:pos="5103"/>
          <w:tab w:val="left" w:pos="5670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Auf welche Art</w:t>
      </w:r>
      <w:r w:rsidR="008A35BE" w:rsidRPr="004A2BB8">
        <w:rPr>
          <w:rFonts w:asciiTheme="minorHAnsi" w:hAnsiTheme="minorHAnsi" w:cs="Arial"/>
        </w:rPr>
        <w:t xml:space="preserve"> und Weise</w:t>
      </w:r>
      <w:r w:rsidR="00782223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119598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EA3966" w:rsidRPr="004A2BB8">
        <w:rPr>
          <w:rFonts w:asciiTheme="minorHAnsi" w:hAnsiTheme="minorHAnsi" w:cs="Arial"/>
        </w:rPr>
        <w:t>Herabfallend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73188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Sich lösend</w:t>
      </w:r>
    </w:p>
    <w:p w:rsidR="00691029" w:rsidRPr="004A2BB8" w:rsidRDefault="008A35BE" w:rsidP="00A87875">
      <w:pPr>
        <w:tabs>
          <w:tab w:val="left" w:pos="2127"/>
          <w:tab w:val="left" w:pos="2835"/>
          <w:tab w:val="left" w:pos="5103"/>
          <w:tab w:val="left" w:pos="5670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wurde der Unfall durch</w:t>
      </w:r>
      <w:r w:rsidR="00782223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11296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Motorisch bewegt</w:t>
      </w:r>
      <w:r w:rsidR="00691029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653800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Wegfliegend</w:t>
      </w:r>
    </w:p>
    <w:p w:rsidR="00691029" w:rsidRPr="004A2BB8" w:rsidRDefault="008A35BE" w:rsidP="00A87875">
      <w:pPr>
        <w:tabs>
          <w:tab w:val="left" w:pos="2127"/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den vorgenannten Gegen-</w:t>
      </w:r>
      <w:r w:rsidR="001D276A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8759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Brechend</w:t>
      </w:r>
      <w:r w:rsidR="00691029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09309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Wegrutschend</w:t>
      </w:r>
    </w:p>
    <w:p w:rsidR="00691029" w:rsidRPr="004A2BB8" w:rsidRDefault="008A35BE" w:rsidP="00A87875">
      <w:pPr>
        <w:tabs>
          <w:tab w:val="left" w:pos="2127"/>
          <w:tab w:val="left" w:pos="2835"/>
          <w:tab w:val="left" w:pos="5103"/>
          <w:tab w:val="left" w:pos="5670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stand hervorgerufen?</w:t>
      </w:r>
      <w:r w:rsidR="00E853BA">
        <w:rPr>
          <w:rFonts w:asciiTheme="minorHAnsi" w:hAnsiTheme="minorHAnsi" w:cs="Arial"/>
        </w:rPr>
        <w:tab/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07650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Rollend</w:t>
      </w:r>
      <w:r w:rsidR="00691029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344907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Unter Spannung liegend</w:t>
      </w:r>
    </w:p>
    <w:p w:rsidR="00691029" w:rsidRPr="004A2BB8" w:rsidRDefault="008A35BE" w:rsidP="00A87875">
      <w:pPr>
        <w:tabs>
          <w:tab w:val="left" w:pos="2835"/>
          <w:tab w:val="left" w:pos="5103"/>
          <w:tab w:val="left" w:pos="5670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531224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Zurück schlagend</w:t>
      </w:r>
      <w:r w:rsidR="00691029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05736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Wippend</w:t>
      </w:r>
    </w:p>
    <w:p w:rsidR="00691029" w:rsidRPr="004A2BB8" w:rsidRDefault="00782223" w:rsidP="00A87875">
      <w:pPr>
        <w:tabs>
          <w:tab w:val="left" w:pos="2835"/>
          <w:tab w:val="left" w:pos="5103"/>
          <w:tab w:val="left" w:pos="5670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579735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Sonstiges:</w:t>
      </w:r>
      <w:r w:rsidR="0008100C" w:rsidRPr="004A2BB8">
        <w:rPr>
          <w:rFonts w:asciiTheme="minorHAnsi" w:hAnsiTheme="minorHAnsi" w:cs="Arial"/>
        </w:rPr>
        <w:t xml:space="preserve"> </w:t>
      </w:r>
      <w:r w:rsidR="00691029"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8A35BE" w:rsidRPr="004A2BB8" w:rsidRDefault="008A35BE" w:rsidP="00A87875">
      <w:pPr>
        <w:tabs>
          <w:tab w:val="left" w:pos="2127"/>
          <w:tab w:val="left" w:pos="2835"/>
          <w:tab w:val="left" w:pos="5103"/>
          <w:tab w:val="left" w:pos="5670"/>
          <w:tab w:val="left" w:pos="7088"/>
          <w:tab w:val="left" w:pos="7371"/>
        </w:tabs>
        <w:ind w:left="284" w:hanging="284"/>
        <w:rPr>
          <w:rFonts w:asciiTheme="minorHAnsi" w:hAnsiTheme="minorHAnsi" w:cs="Arial"/>
        </w:rPr>
      </w:pPr>
    </w:p>
    <w:p w:rsidR="008A35BE" w:rsidRPr="004A2BB8" w:rsidRDefault="008A35BE" w:rsidP="00A87875">
      <w:pPr>
        <w:tabs>
          <w:tab w:val="left" w:pos="2127"/>
          <w:tab w:val="left" w:pos="2835"/>
          <w:tab w:val="left" w:pos="5103"/>
          <w:tab w:val="left" w:pos="5670"/>
          <w:tab w:val="left" w:pos="7371"/>
        </w:tabs>
        <w:ind w:left="284" w:hanging="284"/>
        <w:rPr>
          <w:rFonts w:asciiTheme="minorHAnsi" w:hAnsiTheme="minorHAnsi" w:cs="Arial"/>
        </w:rPr>
      </w:pPr>
    </w:p>
    <w:p w:rsidR="00246ACE" w:rsidRPr="004A2BB8" w:rsidRDefault="00691029" w:rsidP="00A87875">
      <w:pPr>
        <w:tabs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Kleinmaschinen: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334695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8F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Motorsäge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36714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024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MS/FS-Anbaugerät</w:t>
      </w:r>
      <w:r w:rsidR="00246ACE" w:rsidRPr="004A2BB8">
        <w:rPr>
          <w:rFonts w:asciiTheme="minorHAnsi" w:hAnsiTheme="minorHAnsi" w:cs="Arial"/>
        </w:rPr>
        <w:tab/>
      </w:r>
      <w:sdt>
        <w:sdtPr>
          <w:rPr>
            <w:rFonts w:asciiTheme="minorHAnsi" w:eastAsia="MS Gothic" w:hAnsiTheme="minorHAnsi" w:cs="Arial"/>
          </w:rPr>
          <w:id w:val="-172312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87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Freischneider</w:t>
      </w:r>
      <w:r w:rsidR="00EA3966" w:rsidRPr="004A2BB8">
        <w:rPr>
          <w:rFonts w:asciiTheme="minorHAnsi" w:hAnsiTheme="minorHAnsi" w:cs="Arial"/>
        </w:rPr>
        <w:tab/>
      </w:r>
    </w:p>
    <w:p w:rsidR="00691029" w:rsidRPr="004A2BB8" w:rsidRDefault="00246ACE" w:rsidP="00A87875">
      <w:pPr>
        <w:tabs>
          <w:tab w:val="left" w:pos="2835"/>
          <w:tab w:val="left" w:pos="5103"/>
          <w:tab w:val="left" w:pos="5670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076309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024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Sonstiges:</w:t>
      </w:r>
      <w:r w:rsidR="00C1383E" w:rsidRPr="004A2BB8">
        <w:rPr>
          <w:rFonts w:asciiTheme="minorHAnsi" w:hAnsiTheme="minorHAnsi" w:cs="Arial"/>
        </w:rPr>
        <w:t xml:space="preserve"> </w:t>
      </w:r>
      <w:r w:rsidR="00691029"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8A35BE" w:rsidRPr="004A2BB8" w:rsidRDefault="008A35BE" w:rsidP="00A87875">
      <w:pPr>
        <w:tabs>
          <w:tab w:val="left" w:pos="2835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</w:p>
    <w:p w:rsidR="005E6C08" w:rsidRPr="004A2BB8" w:rsidRDefault="005E6C08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027EDB" w:rsidRPr="004A2BB8" w:rsidRDefault="00691029" w:rsidP="00A87875">
      <w:pPr>
        <w:tabs>
          <w:tab w:val="left" w:pos="2835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Motorsägenkette: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eastAsia="MS Gothic" w:hAnsiTheme="minorHAnsi" w:cs="Arial"/>
          </w:rPr>
          <w:id w:val="-167070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76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Vollmeißelzahn</w:t>
      </w:r>
      <w:r w:rsidR="00782223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855839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41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Halbmeißelzahn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088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848639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41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Sonstiges:</w:t>
      </w:r>
      <w:r w:rsidR="00C1383E" w:rsidRPr="004A2BB8">
        <w:rPr>
          <w:rFonts w:asciiTheme="minorHAnsi" w:hAnsiTheme="minorHAnsi" w:cs="Arial"/>
        </w:rPr>
        <w:t xml:space="preserve"> </w:t>
      </w:r>
      <w:r w:rsidR="00EE0415"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8A35BE" w:rsidRPr="004A2BB8" w:rsidRDefault="008A35BE" w:rsidP="00A87875">
      <w:pPr>
        <w:tabs>
          <w:tab w:val="left" w:pos="2127"/>
          <w:tab w:val="left" w:pos="2835"/>
          <w:tab w:val="left" w:pos="5103"/>
          <w:tab w:val="left" w:pos="5670"/>
          <w:tab w:val="left" w:pos="7088"/>
          <w:tab w:val="left" w:pos="7371"/>
          <w:tab w:val="left" w:pos="7797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0E0553">
      <w:pPr>
        <w:tabs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Maschine:</w:t>
      </w:r>
      <w:r w:rsidR="00EE0415" w:rsidRPr="004A2BB8">
        <w:rPr>
          <w:rFonts w:asciiTheme="minorHAnsi" w:hAnsiTheme="minorHAnsi" w:cs="Arial"/>
        </w:rPr>
        <w:t xml:space="preserve"> 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654518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41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EE0415" w:rsidRPr="004A2BB8">
        <w:rPr>
          <w:rFonts w:asciiTheme="minorHAnsi" w:hAnsiTheme="minorHAnsi" w:cs="Arial"/>
        </w:rPr>
        <w:t>S</w:t>
      </w:r>
      <w:r w:rsidRPr="004A2BB8">
        <w:rPr>
          <w:rFonts w:asciiTheme="minorHAnsi" w:hAnsiTheme="minorHAnsi" w:cs="Arial"/>
        </w:rPr>
        <w:t>eilwinde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077753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3BA">
            <w:rPr>
              <w:rFonts w:ascii="MS Gothic" w:eastAsia="MS Gothic" w:hAnsi="MS Gothic" w:cs="Arial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Forwarder</w:t>
      </w:r>
      <w:r w:rsidR="007478EF" w:rsidRPr="004A2BB8">
        <w:rPr>
          <w:rFonts w:asciiTheme="minorHAnsi" w:hAnsiTheme="minorHAnsi" w:cs="Arial"/>
        </w:rPr>
        <w:t xml:space="preserve"> 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946618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Prozessor</w:t>
      </w:r>
      <w:r w:rsidRPr="004A2BB8">
        <w:rPr>
          <w:rFonts w:asciiTheme="minorHAnsi" w:hAnsiTheme="minorHAnsi" w:cs="Arial"/>
        </w:rPr>
        <w:tab/>
      </w:r>
      <w:r w:rsidRPr="004A2BB8">
        <w:rPr>
          <w:rFonts w:asciiTheme="minorHAnsi" w:hAnsiTheme="minorHAnsi" w:cs="Arial"/>
        </w:rPr>
        <w:tab/>
      </w:r>
    </w:p>
    <w:p w:rsidR="00691029" w:rsidRPr="004A2BB8" w:rsidRDefault="00691029" w:rsidP="000E0553">
      <w:pPr>
        <w:tabs>
          <w:tab w:val="left" w:pos="2835"/>
          <w:tab w:val="left" w:pos="5103"/>
          <w:tab w:val="left" w:pos="5670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382754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41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Schlepper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6766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41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Seilkran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77255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Entrindungsmaschine</w:t>
      </w:r>
    </w:p>
    <w:p w:rsidR="00691029" w:rsidRPr="004A2BB8" w:rsidRDefault="00782223" w:rsidP="000E0553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72980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41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Rückeschlepper</w:t>
      </w:r>
      <w:r w:rsidR="00691029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68092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41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Harvester</w:t>
      </w:r>
      <w:r w:rsidR="00691029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33707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Bagger</w:t>
      </w:r>
    </w:p>
    <w:p w:rsidR="00691029" w:rsidRPr="004A2BB8" w:rsidRDefault="008A35BE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25994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41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Sonstiges</w:t>
      </w:r>
      <w:r w:rsidR="007478EF" w:rsidRPr="004A2BB8">
        <w:rPr>
          <w:rFonts w:asciiTheme="minorHAnsi" w:hAnsiTheme="minorHAnsi" w:cs="Arial"/>
        </w:rPr>
        <w:t>:</w:t>
      </w:r>
      <w:r w:rsidR="00C1383E" w:rsidRPr="004A2BB8">
        <w:rPr>
          <w:rFonts w:asciiTheme="minorHAnsi" w:hAnsiTheme="minorHAnsi" w:cs="Arial"/>
        </w:rPr>
        <w:t xml:space="preserve"> </w:t>
      </w:r>
      <w:r w:rsidR="007478EF"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Gefahrstoffe: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686491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Treibstoffe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802844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Gifte</w:t>
      </w:r>
    </w:p>
    <w:p w:rsidR="007343F3" w:rsidRPr="004A2BB8" w:rsidRDefault="007343F3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372694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Sonstiges:</w:t>
      </w:r>
      <w:r w:rsidR="00C1383E" w:rsidRPr="004A2BB8">
        <w:rPr>
          <w:rFonts w:asciiTheme="minorHAnsi" w:hAnsiTheme="minorHAnsi" w:cs="Arial"/>
        </w:rPr>
        <w:t xml:space="preserve"> </w:t>
      </w:r>
      <w:r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7478EF" w:rsidRPr="004A2BB8" w:rsidRDefault="007478EF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Werkzeug: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358580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Wiedehopfhaue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821073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Fällheber kurz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040706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Schrägpflanzhaue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419556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Anhängemittel (z.B. Chokerkette)</w:t>
      </w:r>
    </w:p>
    <w:p w:rsidR="004E3685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882771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Sense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664051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4E3685" w:rsidRPr="004A2BB8">
        <w:rPr>
          <w:rFonts w:asciiTheme="minorHAnsi" w:hAnsiTheme="minorHAnsi" w:cs="Arial"/>
        </w:rPr>
        <w:t>Vorlieferwerkzeu</w:t>
      </w:r>
      <w:r w:rsidR="00DD526C" w:rsidRPr="004A2BB8">
        <w:rPr>
          <w:rFonts w:asciiTheme="minorHAnsi" w:hAnsiTheme="minorHAnsi" w:cs="Arial"/>
        </w:rPr>
        <w:t>g</w:t>
      </w:r>
    </w:p>
    <w:p w:rsidR="00691029" w:rsidRPr="004A2BB8" w:rsidRDefault="004E3685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096350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Axt, Spaltaxt</w:t>
      </w:r>
      <w:r w:rsidR="001B45AB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467039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Handseilzug (z.B. Greifzug)</w:t>
      </w:r>
    </w:p>
    <w:p w:rsidR="00691029" w:rsidRPr="004A2BB8" w:rsidRDefault="004E3685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249081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Wendehaken</w:t>
      </w:r>
      <w:r w:rsidR="00691029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029019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Schlagheppe</w:t>
      </w:r>
    </w:p>
    <w:p w:rsidR="00691029" w:rsidRPr="004A2BB8" w:rsidRDefault="004E3685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83430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Fällheber lang</w:t>
      </w:r>
      <w:r w:rsidR="00691029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401738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Fällkarre</w:t>
      </w:r>
      <w:r w:rsidR="00691029" w:rsidRPr="004A2BB8">
        <w:rPr>
          <w:rFonts w:asciiTheme="minorHAnsi" w:hAnsiTheme="minorHAnsi" w:cs="Arial"/>
        </w:rPr>
        <w:tab/>
      </w:r>
      <w:r w:rsidR="00691029" w:rsidRPr="004A2BB8">
        <w:rPr>
          <w:rFonts w:asciiTheme="minorHAnsi" w:hAnsiTheme="minorHAnsi" w:cs="Arial"/>
        </w:rPr>
        <w:tab/>
      </w:r>
    </w:p>
    <w:p w:rsidR="00691029" w:rsidRPr="004A2BB8" w:rsidRDefault="004E3685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394240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83E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Sonstiges:</w:t>
      </w:r>
      <w:r w:rsidR="0056447C" w:rsidRPr="004A2BB8">
        <w:rPr>
          <w:rFonts w:asciiTheme="minorHAnsi" w:hAnsiTheme="minorHAnsi" w:cs="Arial"/>
        </w:rPr>
        <w:t xml:space="preserve"> 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  <w:r w:rsidR="00C1383E" w:rsidRPr="004A2BB8">
        <w:rPr>
          <w:rFonts w:asciiTheme="minorHAnsi" w:hAnsiTheme="minorHAnsi" w:cs="Arial"/>
        </w:rPr>
        <w:t xml:space="preserve"> </w:t>
      </w:r>
      <w:r w:rsidR="00691029" w:rsidRPr="004A2BB8">
        <w:rPr>
          <w:rFonts w:asciiTheme="minorHAnsi" w:hAnsiTheme="minorHAnsi" w:cs="Arial"/>
        </w:rPr>
        <w:t xml:space="preserve"> 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</w:rPr>
      </w:pPr>
    </w:p>
    <w:p w:rsidR="00691029" w:rsidRPr="004A2BB8" w:rsidRDefault="00AD6B80" w:rsidP="00A87875">
      <w:pPr>
        <w:tabs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  <w:b/>
          <w:sz w:val="24"/>
        </w:rPr>
      </w:pPr>
      <w:r w:rsidRPr="004A2BB8">
        <w:rPr>
          <w:rFonts w:asciiTheme="minorHAnsi" w:hAnsiTheme="minorHAnsi" w:cs="Arial"/>
          <w:b/>
          <w:sz w:val="24"/>
        </w:rPr>
        <w:t>1</w:t>
      </w:r>
      <w:r w:rsidR="006C139F" w:rsidRPr="004A2BB8">
        <w:rPr>
          <w:rFonts w:asciiTheme="minorHAnsi" w:hAnsiTheme="minorHAnsi" w:cs="Arial"/>
          <w:b/>
          <w:sz w:val="24"/>
        </w:rPr>
        <w:t>1</w:t>
      </w:r>
      <w:r w:rsidR="00691029" w:rsidRPr="004A2BB8">
        <w:rPr>
          <w:rFonts w:asciiTheme="minorHAnsi" w:hAnsiTheme="minorHAnsi" w:cs="Arial"/>
          <w:b/>
          <w:sz w:val="24"/>
        </w:rPr>
        <w:t>. Unfallauslösende Bewegung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  <w:b/>
          <w:sz w:val="24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  <w:b/>
          <w:sz w:val="24"/>
        </w:rPr>
      </w:pPr>
      <w:r w:rsidRPr="004A2BB8">
        <w:rPr>
          <w:rFonts w:asciiTheme="minorHAnsi" w:hAnsiTheme="minorHAnsi" w:cs="Arial"/>
          <w:b/>
          <w:sz w:val="24"/>
        </w:rPr>
        <w:tab/>
      </w:r>
      <w:sdt>
        <w:sdtPr>
          <w:rPr>
            <w:rFonts w:asciiTheme="minorHAnsi" w:hAnsiTheme="minorHAnsi" w:cs="Arial"/>
          </w:rPr>
          <w:id w:val="1905171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BE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Ausrutschen</w:t>
      </w:r>
      <w:r w:rsidRPr="004A2BB8">
        <w:rPr>
          <w:rFonts w:asciiTheme="minorHAnsi" w:hAnsiTheme="minorHAnsi" w:cs="Arial"/>
          <w:b/>
        </w:rPr>
        <w:tab/>
      </w:r>
      <w:sdt>
        <w:sdtPr>
          <w:rPr>
            <w:rFonts w:asciiTheme="minorHAnsi" w:hAnsiTheme="minorHAnsi" w:cs="Arial"/>
          </w:rPr>
          <w:id w:val="-1209730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Verdrehen</w:t>
      </w:r>
      <w:r w:rsidRPr="004A2BB8">
        <w:rPr>
          <w:rFonts w:asciiTheme="minorHAnsi" w:hAnsiTheme="minorHAnsi" w:cs="Arial"/>
          <w:b/>
          <w:sz w:val="24"/>
        </w:rPr>
        <w:tab/>
      </w:r>
      <w:sdt>
        <w:sdtPr>
          <w:rPr>
            <w:rFonts w:asciiTheme="minorHAnsi" w:hAnsiTheme="minorHAnsi" w:cs="Arial"/>
            <w:sz w:val="24"/>
          </w:rPr>
          <w:id w:val="-297138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782223" w:rsidRPr="004A2BB8">
        <w:rPr>
          <w:rFonts w:asciiTheme="minorHAnsi" w:hAnsiTheme="minorHAnsi" w:cs="Arial"/>
        </w:rPr>
        <w:t>Unter Belastung abrutschen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248270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Einklemmen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121422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Stolpern</w:t>
      </w:r>
      <w:r w:rsidR="00A87875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5305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Hängen bleiben</w:t>
      </w:r>
    </w:p>
    <w:p w:rsidR="00782223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578029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8EF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Umknicken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28367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Stürze</w:t>
      </w:r>
      <w:r w:rsidR="0052465A" w:rsidRPr="004A2BB8">
        <w:rPr>
          <w:rFonts w:asciiTheme="minorHAnsi" w:hAnsiTheme="minorHAnsi" w:cs="Arial"/>
        </w:rPr>
        <w:t>n</w:t>
      </w:r>
      <w:r w:rsidR="0052465A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480462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65A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782223" w:rsidRPr="004A2BB8">
        <w:rPr>
          <w:rFonts w:asciiTheme="minorHAnsi" w:hAnsiTheme="minorHAnsi" w:cs="Arial"/>
        </w:rPr>
        <w:t>Überheben, überlasten</w:t>
      </w:r>
    </w:p>
    <w:p w:rsidR="00782223" w:rsidRPr="004A2BB8" w:rsidRDefault="00782223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419020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Fallen aus der Höhe</w:t>
      </w:r>
    </w:p>
    <w:p w:rsidR="00782223" w:rsidRPr="004A2BB8" w:rsidRDefault="00782223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  <w:b/>
          <w:sz w:val="24"/>
        </w:rPr>
      </w:pPr>
      <w:r w:rsidRPr="004A2BB8">
        <w:rPr>
          <w:rFonts w:asciiTheme="minorHAnsi" w:hAnsiTheme="minorHAnsi" w:cs="Arial"/>
          <w:b/>
          <w:sz w:val="24"/>
        </w:rPr>
        <w:t>1</w:t>
      </w:r>
      <w:r w:rsidR="006C139F" w:rsidRPr="004A2BB8">
        <w:rPr>
          <w:rFonts w:asciiTheme="minorHAnsi" w:hAnsiTheme="minorHAnsi" w:cs="Arial"/>
          <w:b/>
          <w:sz w:val="24"/>
        </w:rPr>
        <w:t>2</w:t>
      </w:r>
      <w:r w:rsidRPr="004A2BB8">
        <w:rPr>
          <w:rFonts w:asciiTheme="minorHAnsi" w:hAnsiTheme="minorHAnsi" w:cs="Arial"/>
          <w:b/>
          <w:sz w:val="24"/>
        </w:rPr>
        <w:t>. Angaben zu den Auswirkungen des Unfalls auf den Menschen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  <w:b/>
          <w:sz w:val="24"/>
        </w:rPr>
      </w:pPr>
    </w:p>
    <w:p w:rsidR="00691029" w:rsidRPr="004A2BB8" w:rsidRDefault="00766A4D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Verletzte Körper</w:t>
      </w:r>
      <w:r w:rsidR="00691029" w:rsidRPr="004A2BB8">
        <w:rPr>
          <w:rFonts w:asciiTheme="minorHAnsi" w:hAnsiTheme="minorHAnsi" w:cs="Arial"/>
        </w:rPr>
        <w:t>region: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5305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Zentral</w:t>
      </w:r>
      <w:r w:rsidR="00691029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649135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Linke Körperhälfte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723802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Rechte Körperhälfte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</w:rPr>
      </w:pPr>
    </w:p>
    <w:p w:rsidR="00027EDB" w:rsidRPr="004A2BB8" w:rsidRDefault="00027EDB" w:rsidP="000E0553">
      <w:pPr>
        <w:tabs>
          <w:tab w:val="left" w:pos="2835"/>
          <w:tab w:val="left" w:pos="5103"/>
          <w:tab w:val="left" w:pos="7371"/>
        </w:tabs>
        <w:ind w:left="284" w:hanging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Verletzter Körperteil: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777763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Auge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362878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177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 xml:space="preserve"> Arm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117729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DD526C" w:rsidRPr="004A2BB8">
        <w:rPr>
          <w:rFonts w:asciiTheme="minorHAnsi" w:hAnsiTheme="minorHAnsi" w:cs="Arial"/>
        </w:rPr>
        <w:t>Oberschenkel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95162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C3238B" w:rsidRPr="004A2BB8">
        <w:rPr>
          <w:rFonts w:asciiTheme="minorHAnsi" w:hAnsiTheme="minorHAnsi" w:cs="Arial"/>
        </w:rPr>
        <w:t>S</w:t>
      </w:r>
      <w:r w:rsidRPr="004A2BB8">
        <w:rPr>
          <w:rFonts w:asciiTheme="minorHAnsi" w:hAnsiTheme="minorHAnsi" w:cs="Arial"/>
        </w:rPr>
        <w:t>onstiger Kopf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976722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Hand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964414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177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3E7177" w:rsidRPr="004A2BB8">
        <w:rPr>
          <w:rFonts w:asciiTheme="minorHAnsi" w:hAnsiTheme="minorHAnsi" w:cs="Arial"/>
        </w:rPr>
        <w:t>U</w:t>
      </w:r>
      <w:r w:rsidRPr="004A2BB8">
        <w:rPr>
          <w:rFonts w:asciiTheme="minorHAnsi" w:hAnsiTheme="minorHAnsi" w:cs="Arial"/>
        </w:rPr>
        <w:t>nterschenkel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9203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Hals</w:t>
      </w:r>
      <w:r w:rsidR="00766A4D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02281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Finger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4564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DD526C" w:rsidRPr="004A2BB8">
        <w:rPr>
          <w:rFonts w:asciiTheme="minorHAnsi" w:hAnsiTheme="minorHAnsi" w:cs="Arial"/>
        </w:rPr>
        <w:t>Knie</w:t>
      </w:r>
    </w:p>
    <w:p w:rsidR="007343F3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69897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Rumpf</w:t>
      </w:r>
      <w:r w:rsidR="00766A4D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812795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DD526C" w:rsidRPr="004A2BB8">
        <w:rPr>
          <w:rFonts w:asciiTheme="minorHAnsi" w:hAnsiTheme="minorHAnsi" w:cs="Arial"/>
        </w:rPr>
        <w:t>Fuß</w:t>
      </w:r>
    </w:p>
    <w:p w:rsidR="00691029" w:rsidRPr="004A2BB8" w:rsidRDefault="007343F3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375885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Sonstiges:</w:t>
      </w:r>
      <w:r w:rsidR="002B3CB6" w:rsidRPr="004A2BB8">
        <w:rPr>
          <w:rFonts w:asciiTheme="minorHAnsi" w:hAnsiTheme="minorHAnsi" w:cs="Arial"/>
        </w:rPr>
        <w:t xml:space="preserve"> </w:t>
      </w:r>
      <w:r w:rsidR="00691029"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>Verletzungsart:</w:t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56016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83E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Prellung</w:t>
      </w:r>
      <w:r w:rsidR="00A87875" w:rsidRPr="004A2BB8">
        <w:rPr>
          <w:rFonts w:asciiTheme="minorHAnsi" w:hAnsiTheme="minorHAnsi" w:cs="Arial"/>
        </w:rPr>
        <w:tab/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477749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87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Gliedverlust</w:t>
      </w:r>
      <w:r w:rsidRPr="004A2BB8">
        <w:rPr>
          <w:rFonts w:asciiTheme="minorHAnsi" w:hAnsiTheme="minorHAnsi" w:cs="Arial"/>
        </w:rPr>
        <w:tab/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52770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Quetschung</w:t>
      </w:r>
      <w:r w:rsidR="00A87875" w:rsidRPr="004A2BB8">
        <w:rPr>
          <w:rFonts w:asciiTheme="minorHAnsi" w:hAnsiTheme="minorHAnsi" w:cs="Arial"/>
        </w:rPr>
        <w:tab/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488773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87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Verbrennung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955440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Verstauchun</w:t>
      </w:r>
      <w:r w:rsidR="00FE280F" w:rsidRPr="004A2BB8">
        <w:rPr>
          <w:rFonts w:asciiTheme="minorHAnsi" w:hAnsiTheme="minorHAnsi" w:cs="Arial"/>
        </w:rPr>
        <w:t>g</w:t>
      </w:r>
      <w:r w:rsidR="00A87875" w:rsidRPr="004A2BB8">
        <w:rPr>
          <w:rFonts w:asciiTheme="minorHAnsi" w:hAnsiTheme="minorHAnsi" w:cs="Arial"/>
        </w:rPr>
        <w:tab/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69738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17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Erfrierung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571549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Zerrung</w:t>
      </w:r>
      <w:r w:rsidR="00A87875" w:rsidRPr="004A2BB8">
        <w:rPr>
          <w:rFonts w:asciiTheme="minorHAnsi" w:hAnsiTheme="minorHAnsi" w:cs="Arial"/>
        </w:rPr>
        <w:tab/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275626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87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Infektion (auch durch Fremdkörper)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018374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Bänderr</w:t>
      </w:r>
      <w:r w:rsidR="00FE280F" w:rsidRPr="004A2BB8">
        <w:rPr>
          <w:rFonts w:asciiTheme="minorHAnsi" w:hAnsiTheme="minorHAnsi" w:cs="Arial"/>
        </w:rPr>
        <w:t>iss</w:t>
      </w:r>
      <w:r w:rsidR="00A87875" w:rsidRPr="004A2BB8">
        <w:rPr>
          <w:rFonts w:asciiTheme="minorHAnsi" w:hAnsiTheme="minorHAnsi" w:cs="Arial"/>
        </w:rPr>
        <w:tab/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60041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87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DD526C" w:rsidRPr="004A2BB8">
        <w:rPr>
          <w:rFonts w:asciiTheme="minorHAnsi" w:hAnsiTheme="minorHAnsi" w:cs="Arial"/>
        </w:rPr>
        <w:t>Zeckenbiss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174064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Knochenbruch</w:t>
      </w:r>
      <w:r w:rsidR="00A87875" w:rsidRPr="004A2BB8">
        <w:rPr>
          <w:rFonts w:asciiTheme="minorHAnsi" w:hAnsiTheme="minorHAnsi" w:cs="Arial"/>
        </w:rPr>
        <w:tab/>
      </w: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833679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87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Insektenstich</w:t>
      </w:r>
    </w:p>
    <w:p w:rsidR="00691029" w:rsidRPr="004A2BB8" w:rsidRDefault="00691029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850911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8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Offene Fleischwunde</w:t>
      </w:r>
      <w:r w:rsidRPr="004A2BB8">
        <w:rPr>
          <w:rFonts w:asciiTheme="minorHAnsi" w:hAnsiTheme="minorHAnsi" w:cs="Arial"/>
        </w:rPr>
        <w:tab/>
      </w:r>
      <w:r w:rsidR="00A87875"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37385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875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Pr="004A2BB8">
        <w:rPr>
          <w:rFonts w:asciiTheme="minorHAnsi" w:hAnsiTheme="minorHAnsi" w:cs="Arial"/>
        </w:rPr>
        <w:t>Vergiftung</w:t>
      </w:r>
    </w:p>
    <w:p w:rsidR="00691029" w:rsidRPr="004A2BB8" w:rsidRDefault="00C3238B" w:rsidP="00A87875">
      <w:pPr>
        <w:tabs>
          <w:tab w:val="left" w:pos="2835"/>
          <w:tab w:val="left" w:pos="5103"/>
          <w:tab w:val="left" w:pos="7371"/>
        </w:tabs>
        <w:ind w:left="284"/>
        <w:rPr>
          <w:rFonts w:asciiTheme="minorHAnsi" w:hAnsiTheme="minorHAnsi" w:cs="Arial"/>
        </w:rPr>
      </w:pPr>
      <w:r w:rsidRPr="004A2BB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2098240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BEB" w:rsidRPr="004A2BB8">
            <w:rPr>
              <w:rFonts w:ascii="MS Gothic" w:eastAsia="MS Gothic" w:hAnsi="MS Gothic" w:cs="MS Gothic" w:hint="eastAsia"/>
            </w:rPr>
            <w:t>☐</w:t>
          </w:r>
        </w:sdtContent>
      </w:sdt>
      <w:r w:rsidR="00691029" w:rsidRPr="004A2BB8">
        <w:rPr>
          <w:rFonts w:asciiTheme="minorHAnsi" w:hAnsiTheme="minorHAnsi" w:cs="Arial"/>
        </w:rPr>
        <w:t>Sonstiges:</w:t>
      </w:r>
      <w:r w:rsidR="00C1383E" w:rsidRPr="004A2BB8">
        <w:rPr>
          <w:rFonts w:asciiTheme="minorHAnsi" w:hAnsiTheme="minorHAnsi" w:cs="Arial"/>
        </w:rPr>
        <w:t xml:space="preserve"> </w:t>
      </w:r>
      <w:r w:rsidRPr="004A2BB8">
        <w:rPr>
          <w:rFonts w:asciiTheme="minorHAnsi" w:hAnsiTheme="minorHAnsi" w:cs="Arial"/>
        </w:rPr>
        <w:t xml:space="preserve"> </w:t>
      </w:r>
      <w:r w:rsidR="0056447C" w:rsidRPr="004A2BB8">
        <w:rPr>
          <w:rFonts w:asciiTheme="minorHAnsi" w:hAnsiTheme="minorHAns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47C" w:rsidRPr="004A2BB8">
        <w:rPr>
          <w:rFonts w:asciiTheme="minorHAnsi" w:hAnsiTheme="minorHAnsi" w:cs="Arial"/>
        </w:rPr>
        <w:instrText xml:space="preserve"> FORMTEXT </w:instrText>
      </w:r>
      <w:r w:rsidR="0056447C" w:rsidRPr="004A2BB8">
        <w:rPr>
          <w:rFonts w:asciiTheme="minorHAnsi" w:hAnsiTheme="minorHAnsi" w:cs="Arial"/>
        </w:rPr>
      </w:r>
      <w:r w:rsidR="0056447C" w:rsidRPr="004A2BB8">
        <w:rPr>
          <w:rFonts w:asciiTheme="minorHAnsi" w:hAnsiTheme="minorHAnsi" w:cs="Arial"/>
        </w:rPr>
        <w:fldChar w:fldCharType="separate"/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  <w:noProof/>
        </w:rPr>
        <w:t> </w:t>
      </w:r>
      <w:r w:rsidR="0056447C" w:rsidRPr="004A2BB8">
        <w:rPr>
          <w:rFonts w:asciiTheme="minorHAnsi" w:hAnsiTheme="minorHAnsi" w:cs="Arial"/>
        </w:rPr>
        <w:fldChar w:fldCharType="end"/>
      </w:r>
    </w:p>
    <w:sectPr w:rsidR="00691029" w:rsidRPr="004A2BB8" w:rsidSect="00027E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7" w:bottom="68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2E7" w:rsidRDefault="004502E7">
      <w:r>
        <w:separator/>
      </w:r>
    </w:p>
  </w:endnote>
  <w:endnote w:type="continuationSeparator" w:id="0">
    <w:p w:rsidR="004502E7" w:rsidRDefault="0045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3DC" w:rsidRDefault="00C813DC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813DC" w:rsidRDefault="00C813DC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3DC" w:rsidRPr="00A65556" w:rsidRDefault="00C813DC" w:rsidP="00B70440">
    <w:pPr>
      <w:pStyle w:val="Fuzeile"/>
      <w:ind w:right="360"/>
      <w:rPr>
        <w:rFonts w:ascii="Arial" w:hAnsi="Arial" w:cs="Arial"/>
        <w:noProof/>
        <w:sz w:val="12"/>
        <w:szCs w:val="16"/>
      </w:rPr>
    </w:pPr>
    <w:r w:rsidRPr="00A65556">
      <w:rPr>
        <w:rFonts w:ascii="Arial" w:hAnsi="Arial" w:cs="Arial"/>
        <w:noProof/>
        <w:sz w:val="16"/>
        <w:szCs w:val="16"/>
      </w:rPr>
      <w:tab/>
    </w:r>
    <w:r w:rsidRPr="00A65556">
      <w:rPr>
        <w:rFonts w:ascii="Arial" w:hAnsi="Arial" w:cs="Arial"/>
        <w:noProof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AEC" w:rsidRDefault="00771AE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2E7" w:rsidRDefault="004502E7">
      <w:r>
        <w:separator/>
      </w:r>
    </w:p>
  </w:footnote>
  <w:footnote w:type="continuationSeparator" w:id="0">
    <w:p w:rsidR="004502E7" w:rsidRDefault="00450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AEC" w:rsidRDefault="00771AE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660" w:rsidRPr="004A2BB8" w:rsidRDefault="004A2BB8" w:rsidP="008C542A">
    <w:pPr>
      <w:pStyle w:val="Kopfzeile"/>
      <w:rPr>
        <w:rFonts w:asciiTheme="minorHAnsi" w:hAnsiTheme="minorHAnsi" w:cs="Arial"/>
        <w:sz w:val="18"/>
        <w:szCs w:val="18"/>
      </w:rPr>
    </w:pPr>
    <w:r w:rsidRPr="004A2BB8">
      <w:rPr>
        <w:rFonts w:asciiTheme="minorHAnsi" w:hAnsiTheme="minorHAnsi" w:cs="Arial"/>
        <w:b/>
      </w:rPr>
      <w:fldChar w:fldCharType="begin"/>
    </w:r>
    <w:r w:rsidRPr="004A2BB8">
      <w:rPr>
        <w:rFonts w:asciiTheme="minorHAnsi" w:hAnsiTheme="minorHAnsi" w:cs="Arial"/>
        <w:b/>
      </w:rPr>
      <w:instrText>PAGE   \* MERGEFORMAT</w:instrText>
    </w:r>
    <w:r w:rsidRPr="004A2BB8">
      <w:rPr>
        <w:rFonts w:asciiTheme="minorHAnsi" w:hAnsiTheme="minorHAnsi" w:cs="Arial"/>
        <w:b/>
      </w:rPr>
      <w:fldChar w:fldCharType="separate"/>
    </w:r>
    <w:r w:rsidR="004502E7">
      <w:rPr>
        <w:rFonts w:asciiTheme="minorHAnsi" w:hAnsiTheme="minorHAnsi" w:cs="Arial"/>
        <w:b/>
        <w:noProof/>
      </w:rPr>
      <w:t>1</w:t>
    </w:r>
    <w:r w:rsidRPr="004A2BB8">
      <w:rPr>
        <w:rFonts w:asciiTheme="minorHAnsi" w:hAnsiTheme="minorHAnsi" w:cs="Arial"/>
        <w:b/>
      </w:rPr>
      <w:fldChar w:fldCharType="end"/>
    </w:r>
    <w:r w:rsidRPr="004A2BB8">
      <w:rPr>
        <w:rFonts w:asciiTheme="minorHAnsi" w:hAnsiTheme="minorHAnsi" w:cs="Arial"/>
        <w:b/>
      </w:rPr>
      <w:t xml:space="preserve"> </w:t>
    </w:r>
    <w:r w:rsidR="00AE7660" w:rsidRPr="004A2BB8">
      <w:rPr>
        <w:rFonts w:asciiTheme="minorHAnsi" w:hAnsiTheme="minorHAnsi" w:cs="Arial"/>
        <w:color w:val="FF0000"/>
      </w:rPr>
      <w:t>A</w:t>
    </w:r>
    <w:r w:rsidR="00C25926" w:rsidRPr="004A2BB8">
      <w:rPr>
        <w:rFonts w:asciiTheme="minorHAnsi" w:hAnsiTheme="minorHAnsi" w:cs="Arial"/>
        <w:color w:val="FF0000"/>
      </w:rPr>
      <w:t>GB Forst NRW - Anlage</w:t>
    </w:r>
    <w:r w:rsidR="00AE7660" w:rsidRPr="004A2BB8">
      <w:rPr>
        <w:rFonts w:asciiTheme="minorHAnsi" w:hAnsiTheme="minorHAnsi" w:cs="Arial"/>
        <w:color w:val="FF0000"/>
      </w:rPr>
      <w:t xml:space="preserve"> </w:t>
    </w:r>
    <w:r w:rsidR="00DA00D4" w:rsidRPr="004A2BB8">
      <w:rPr>
        <w:rFonts w:asciiTheme="minorHAnsi" w:hAnsiTheme="minorHAnsi" w:cs="Arial"/>
        <w:color w:val="FF0000"/>
      </w:rPr>
      <w:t>Unfallmeldebogen Unternehmereinsatz</w:t>
    </w:r>
    <w:r w:rsidR="00AE7660" w:rsidRPr="004A2BB8">
      <w:rPr>
        <w:rFonts w:asciiTheme="minorHAnsi" w:hAnsiTheme="minorHAnsi" w:cs="Arial"/>
        <w:color w:val="FF0000"/>
      </w:rPr>
      <w:t xml:space="preserve"> </w:t>
    </w:r>
    <w:r w:rsidR="004D6196" w:rsidRPr="004A2BB8">
      <w:rPr>
        <w:rFonts w:asciiTheme="minorHAnsi" w:hAnsiTheme="minorHAnsi" w:cs="Arial"/>
      </w:rPr>
      <w:t xml:space="preserve">(Stand </w:t>
    </w:r>
    <w:r w:rsidR="00771AEC">
      <w:rPr>
        <w:rFonts w:asciiTheme="minorHAnsi" w:hAnsiTheme="minorHAnsi" w:cs="Arial"/>
      </w:rPr>
      <w:t>07.06</w:t>
    </w:r>
    <w:r w:rsidR="00DD65C2" w:rsidRPr="004A2BB8">
      <w:rPr>
        <w:rFonts w:asciiTheme="minorHAnsi" w:hAnsiTheme="minorHAnsi" w:cs="Arial"/>
      </w:rPr>
      <w:t>.2016</w:t>
    </w:r>
    <w:r w:rsidR="00AE7660" w:rsidRPr="004A2BB8">
      <w:rPr>
        <w:rFonts w:asciiTheme="minorHAnsi" w:hAnsiTheme="minorHAnsi" w:cs="Arial"/>
      </w:rPr>
      <w:t>)</w:t>
    </w:r>
    <w:r w:rsidR="00DA00D4" w:rsidRPr="004A2BB8">
      <w:rPr>
        <w:rFonts w:asciiTheme="minorHAnsi" w:hAnsiTheme="minorHAnsi" w:cs="Arial"/>
        <w:sz w:val="22"/>
      </w:rPr>
      <w:t xml:space="preserve">       </w:t>
    </w:r>
    <w:r w:rsidR="00AE7660" w:rsidRPr="004A2BB8">
      <w:rPr>
        <w:rFonts w:asciiTheme="minorHAnsi" w:hAnsiTheme="minorHAnsi" w:cs="Arial"/>
        <w:sz w:val="22"/>
      </w:rPr>
      <w:t xml:space="preserve">  </w:t>
    </w:r>
    <w:r w:rsidR="00AE7660" w:rsidRPr="004A2BB8">
      <w:rPr>
        <w:rFonts w:asciiTheme="minorHAnsi" w:hAnsiTheme="minorHAnsi" w:cs="Arial"/>
      </w:rPr>
      <w:tab/>
    </w:r>
  </w:p>
  <w:p w:rsidR="00AE7660" w:rsidRPr="00AE7660" w:rsidRDefault="00AE7660" w:rsidP="00AE766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AEC" w:rsidRDefault="00771AE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A0D62"/>
    <w:multiLevelType w:val="hybridMultilevel"/>
    <w:tmpl w:val="45041A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82B35"/>
    <w:multiLevelType w:val="hybridMultilevel"/>
    <w:tmpl w:val="43E29D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69"/>
    <w:rsid w:val="00012615"/>
    <w:rsid w:val="00027EDB"/>
    <w:rsid w:val="0003486F"/>
    <w:rsid w:val="00052B90"/>
    <w:rsid w:val="0006465C"/>
    <w:rsid w:val="0008100C"/>
    <w:rsid w:val="000E0553"/>
    <w:rsid w:val="00133585"/>
    <w:rsid w:val="001550E3"/>
    <w:rsid w:val="00184D1E"/>
    <w:rsid w:val="00197E93"/>
    <w:rsid w:val="001A259E"/>
    <w:rsid w:val="001A6273"/>
    <w:rsid w:val="001A6E5E"/>
    <w:rsid w:val="001B23FE"/>
    <w:rsid w:val="001B2E4A"/>
    <w:rsid w:val="001B45AB"/>
    <w:rsid w:val="001B6D06"/>
    <w:rsid w:val="001D276A"/>
    <w:rsid w:val="001F1BDF"/>
    <w:rsid w:val="001F3BB6"/>
    <w:rsid w:val="002048C6"/>
    <w:rsid w:val="00226288"/>
    <w:rsid w:val="00246ACE"/>
    <w:rsid w:val="002946A5"/>
    <w:rsid w:val="002B3CB6"/>
    <w:rsid w:val="002B492A"/>
    <w:rsid w:val="002C006F"/>
    <w:rsid w:val="002E5835"/>
    <w:rsid w:val="002F1593"/>
    <w:rsid w:val="00314872"/>
    <w:rsid w:val="00354CAE"/>
    <w:rsid w:val="00355F1C"/>
    <w:rsid w:val="00371C16"/>
    <w:rsid w:val="00372237"/>
    <w:rsid w:val="00382E7B"/>
    <w:rsid w:val="0038617F"/>
    <w:rsid w:val="00392904"/>
    <w:rsid w:val="003A08FB"/>
    <w:rsid w:val="003A0B8E"/>
    <w:rsid w:val="003C1996"/>
    <w:rsid w:val="003C6412"/>
    <w:rsid w:val="003D0A09"/>
    <w:rsid w:val="003D4E2B"/>
    <w:rsid w:val="003E7177"/>
    <w:rsid w:val="004128FB"/>
    <w:rsid w:val="00420DB1"/>
    <w:rsid w:val="00435CB6"/>
    <w:rsid w:val="00436680"/>
    <w:rsid w:val="004502E7"/>
    <w:rsid w:val="0047725D"/>
    <w:rsid w:val="00485F2A"/>
    <w:rsid w:val="004872FD"/>
    <w:rsid w:val="00487DFE"/>
    <w:rsid w:val="004A2925"/>
    <w:rsid w:val="004A2BB8"/>
    <w:rsid w:val="004C2A4B"/>
    <w:rsid w:val="004D266A"/>
    <w:rsid w:val="004D6196"/>
    <w:rsid w:val="004E3685"/>
    <w:rsid w:val="004E6F36"/>
    <w:rsid w:val="00515CD3"/>
    <w:rsid w:val="00522240"/>
    <w:rsid w:val="00522FFF"/>
    <w:rsid w:val="0052465A"/>
    <w:rsid w:val="005303FF"/>
    <w:rsid w:val="005424B2"/>
    <w:rsid w:val="00542588"/>
    <w:rsid w:val="00550372"/>
    <w:rsid w:val="0056447C"/>
    <w:rsid w:val="00573517"/>
    <w:rsid w:val="00597DDF"/>
    <w:rsid w:val="005A6310"/>
    <w:rsid w:val="005B34A2"/>
    <w:rsid w:val="005E6C08"/>
    <w:rsid w:val="005F3C08"/>
    <w:rsid w:val="00625595"/>
    <w:rsid w:val="00631562"/>
    <w:rsid w:val="0066356F"/>
    <w:rsid w:val="006705ED"/>
    <w:rsid w:val="006847F1"/>
    <w:rsid w:val="00691029"/>
    <w:rsid w:val="00693B47"/>
    <w:rsid w:val="006B0564"/>
    <w:rsid w:val="006B2F99"/>
    <w:rsid w:val="006B4EFB"/>
    <w:rsid w:val="006C139F"/>
    <w:rsid w:val="006E2226"/>
    <w:rsid w:val="007125F3"/>
    <w:rsid w:val="007220E8"/>
    <w:rsid w:val="00731A9E"/>
    <w:rsid w:val="007343F3"/>
    <w:rsid w:val="00744DFF"/>
    <w:rsid w:val="007478EF"/>
    <w:rsid w:val="007556FA"/>
    <w:rsid w:val="00762BA7"/>
    <w:rsid w:val="00766A4D"/>
    <w:rsid w:val="007679B9"/>
    <w:rsid w:val="00771AEC"/>
    <w:rsid w:val="00782223"/>
    <w:rsid w:val="00794A25"/>
    <w:rsid w:val="007A3069"/>
    <w:rsid w:val="007A3384"/>
    <w:rsid w:val="007B4BD3"/>
    <w:rsid w:val="007C226F"/>
    <w:rsid w:val="007D2140"/>
    <w:rsid w:val="007E1A24"/>
    <w:rsid w:val="007E56DC"/>
    <w:rsid w:val="00800BEC"/>
    <w:rsid w:val="00813799"/>
    <w:rsid w:val="00826CE8"/>
    <w:rsid w:val="00830B4F"/>
    <w:rsid w:val="00837175"/>
    <w:rsid w:val="008458E4"/>
    <w:rsid w:val="00870AA1"/>
    <w:rsid w:val="00875F17"/>
    <w:rsid w:val="008776ED"/>
    <w:rsid w:val="00885EA3"/>
    <w:rsid w:val="008A35BE"/>
    <w:rsid w:val="008A62F9"/>
    <w:rsid w:val="008B230D"/>
    <w:rsid w:val="008C542A"/>
    <w:rsid w:val="008D69E1"/>
    <w:rsid w:val="008E4D5D"/>
    <w:rsid w:val="008E5503"/>
    <w:rsid w:val="008F0569"/>
    <w:rsid w:val="008F71A1"/>
    <w:rsid w:val="008F7A28"/>
    <w:rsid w:val="0092433D"/>
    <w:rsid w:val="0096569C"/>
    <w:rsid w:val="00980D0A"/>
    <w:rsid w:val="009A03DA"/>
    <w:rsid w:val="009A3F69"/>
    <w:rsid w:val="009D4B71"/>
    <w:rsid w:val="00A22AAE"/>
    <w:rsid w:val="00A410DA"/>
    <w:rsid w:val="00A52F7B"/>
    <w:rsid w:val="00A6491A"/>
    <w:rsid w:val="00A65556"/>
    <w:rsid w:val="00A70C5C"/>
    <w:rsid w:val="00A87875"/>
    <w:rsid w:val="00A91056"/>
    <w:rsid w:val="00AB7C94"/>
    <w:rsid w:val="00AC1EE6"/>
    <w:rsid w:val="00AD6B80"/>
    <w:rsid w:val="00AE2937"/>
    <w:rsid w:val="00AE7660"/>
    <w:rsid w:val="00B16E48"/>
    <w:rsid w:val="00B4799E"/>
    <w:rsid w:val="00B50EB8"/>
    <w:rsid w:val="00B53D2C"/>
    <w:rsid w:val="00B54FC4"/>
    <w:rsid w:val="00B61BBA"/>
    <w:rsid w:val="00B70440"/>
    <w:rsid w:val="00B95DD1"/>
    <w:rsid w:val="00BA4C8D"/>
    <w:rsid w:val="00BB706F"/>
    <w:rsid w:val="00BD721F"/>
    <w:rsid w:val="00BE3103"/>
    <w:rsid w:val="00BF2DB3"/>
    <w:rsid w:val="00C03371"/>
    <w:rsid w:val="00C11972"/>
    <w:rsid w:val="00C1383E"/>
    <w:rsid w:val="00C15682"/>
    <w:rsid w:val="00C160AB"/>
    <w:rsid w:val="00C25926"/>
    <w:rsid w:val="00C309DC"/>
    <w:rsid w:val="00C32359"/>
    <w:rsid w:val="00C3238B"/>
    <w:rsid w:val="00C37BE1"/>
    <w:rsid w:val="00C43909"/>
    <w:rsid w:val="00C5694E"/>
    <w:rsid w:val="00C56F9C"/>
    <w:rsid w:val="00C7349A"/>
    <w:rsid w:val="00C751C0"/>
    <w:rsid w:val="00C806AD"/>
    <w:rsid w:val="00C813DC"/>
    <w:rsid w:val="00CB58BB"/>
    <w:rsid w:val="00CE60DE"/>
    <w:rsid w:val="00CF048A"/>
    <w:rsid w:val="00D06934"/>
    <w:rsid w:val="00D10439"/>
    <w:rsid w:val="00D1221C"/>
    <w:rsid w:val="00D12784"/>
    <w:rsid w:val="00D40499"/>
    <w:rsid w:val="00D63132"/>
    <w:rsid w:val="00D648BC"/>
    <w:rsid w:val="00D75190"/>
    <w:rsid w:val="00D92EF3"/>
    <w:rsid w:val="00D94379"/>
    <w:rsid w:val="00DA00D4"/>
    <w:rsid w:val="00DA00FC"/>
    <w:rsid w:val="00DA21B2"/>
    <w:rsid w:val="00DD526C"/>
    <w:rsid w:val="00DD65C2"/>
    <w:rsid w:val="00DD7C14"/>
    <w:rsid w:val="00DE20B1"/>
    <w:rsid w:val="00DE638F"/>
    <w:rsid w:val="00E04647"/>
    <w:rsid w:val="00E12C14"/>
    <w:rsid w:val="00E8157F"/>
    <w:rsid w:val="00E853BA"/>
    <w:rsid w:val="00E96102"/>
    <w:rsid w:val="00EA3966"/>
    <w:rsid w:val="00EC562E"/>
    <w:rsid w:val="00ED27F2"/>
    <w:rsid w:val="00ED69A1"/>
    <w:rsid w:val="00EE0415"/>
    <w:rsid w:val="00EE4CB0"/>
    <w:rsid w:val="00EF1BEB"/>
    <w:rsid w:val="00F039F6"/>
    <w:rsid w:val="00F310E9"/>
    <w:rsid w:val="00F4013D"/>
    <w:rsid w:val="00F5201F"/>
    <w:rsid w:val="00F735F4"/>
    <w:rsid w:val="00F74EB3"/>
    <w:rsid w:val="00F908AB"/>
    <w:rsid w:val="00FC03E8"/>
    <w:rsid w:val="00FC0F37"/>
    <w:rsid w:val="00FD6B1A"/>
    <w:rsid w:val="00FE280F"/>
    <w:rsid w:val="00FE5024"/>
    <w:rsid w:val="00FF4535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Helvetica" w:hAnsi="Helveti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Kopfzeile">
    <w:name w:val="header"/>
    <w:basedOn w:val="Standard"/>
    <w:link w:val="KopfzeileZchn"/>
    <w:rsid w:val="002946A5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2B492A"/>
    <w:rPr>
      <w:color w:val="808080"/>
    </w:rPr>
  </w:style>
  <w:style w:type="paragraph" w:styleId="Sprechblasentext">
    <w:name w:val="Balloon Text"/>
    <w:basedOn w:val="Standard"/>
    <w:link w:val="SprechblasentextZchn"/>
    <w:rsid w:val="002B492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B492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72237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AE7660"/>
    <w:rPr>
      <w:rFonts w:ascii="Helvetica" w:hAnsi="Helveti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Helvetica" w:hAnsi="Helveti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Kopfzeile">
    <w:name w:val="header"/>
    <w:basedOn w:val="Standard"/>
    <w:link w:val="KopfzeileZchn"/>
    <w:rsid w:val="002946A5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2B492A"/>
    <w:rPr>
      <w:color w:val="808080"/>
    </w:rPr>
  </w:style>
  <w:style w:type="paragraph" w:styleId="Sprechblasentext">
    <w:name w:val="Balloon Text"/>
    <w:basedOn w:val="Standard"/>
    <w:link w:val="SprechblasentextZchn"/>
    <w:rsid w:val="002B492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B492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72237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AE7660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LBWuH\oka\Vorlagen\vorlagen-allgemein\930_20_MA_2_1_Unfallanzeige_Zusatzerhebungsbogen1_FBB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4FB02-A3CE-48A2-9C43-B24608577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930_20_MA_2_1_Unfallanzeige_Zusatzerhebungsbogen1_FBB.dotx</Template>
  <TotalTime>0</TotalTime>
  <Pages>4</Pages>
  <Words>813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Zusatzerhebungsbogen zur Unfallanzeige (vom Revierleiter auszufüllen)</vt:lpstr>
    </vt:vector>
  </TitlesOfParts>
  <Company>LÖBF/LAfAO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Zusatzerhebungsbogen zur Unfallanzeige (vom Revierleiter auszufüllen)</dc:title>
  <dc:creator>Vetter, Dieter</dc:creator>
  <cp:lastModifiedBy>Vetter, Dieter</cp:lastModifiedBy>
  <cp:revision>60</cp:revision>
  <cp:lastPrinted>2016-04-20T12:54:00Z</cp:lastPrinted>
  <dcterms:created xsi:type="dcterms:W3CDTF">2014-06-10T07:12:00Z</dcterms:created>
  <dcterms:modified xsi:type="dcterms:W3CDTF">2016-07-08T06:45:00Z</dcterms:modified>
</cp:coreProperties>
</file>